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D05D21" w:rsidTr="00355DEE">
        <w:trPr>
          <w:trHeight w:val="1728"/>
        </w:trPr>
        <w:tc>
          <w:tcPr>
            <w:tcW w:w="6930" w:type="dxa"/>
            <w:vAlign w:val="center"/>
          </w:tcPr>
          <w:p w:rsidR="001E6706" w:rsidRPr="001E6706" w:rsidRDefault="001E6706" w:rsidP="001E6706">
            <w:pPr>
              <w:pStyle w:val="Titolo"/>
              <w:rPr>
                <w:lang w:val="en-GB"/>
              </w:rPr>
            </w:pPr>
            <w:bookmarkStart w:id="0" w:name="_GoBack"/>
            <w:bookmarkEnd w:id="0"/>
            <w:r w:rsidRPr="001E6706">
              <w:rPr>
                <w:lang w:val="en-GB"/>
              </w:rPr>
              <w:t>Call Start Up @</w:t>
            </w:r>
            <w:proofErr w:type="spellStart"/>
            <w:r w:rsidRPr="001E6706">
              <w:rPr>
                <w:lang w:val="en-GB"/>
              </w:rPr>
              <w:t>Cibus</w:t>
            </w:r>
            <w:proofErr w:type="spellEnd"/>
            <w:r w:rsidRPr="001E6706">
              <w:rPr>
                <w:lang w:val="en-GB"/>
              </w:rPr>
              <w:t xml:space="preserve"> 2020 </w:t>
            </w:r>
            <w:r w:rsidRPr="001E6706">
              <w:rPr>
                <w:sz w:val="40"/>
                <w:szCs w:val="40"/>
                <w:lang w:val="en-GB"/>
              </w:rPr>
              <w:t>FORM DI ISCRIZIONE</w:t>
            </w:r>
          </w:p>
        </w:tc>
        <w:tc>
          <w:tcPr>
            <w:tcW w:w="2060" w:type="dxa"/>
            <w:vAlign w:val="center"/>
          </w:tcPr>
          <w:p w:rsidR="00E3286D" w:rsidRPr="00D05D21" w:rsidRDefault="00E3286D" w:rsidP="00E3286D">
            <w:pPr>
              <w:spacing w:after="0"/>
              <w:jc w:val="right"/>
              <w:rPr>
                <w:lang w:val="en-US"/>
              </w:rPr>
            </w:pPr>
          </w:p>
        </w:tc>
      </w:tr>
    </w:tbl>
    <w:p w:rsidR="00E3286D" w:rsidRPr="00D05D21" w:rsidRDefault="00D05D21" w:rsidP="003B49EC">
      <w:pPr>
        <w:rPr>
          <w:lang w:val="en-US"/>
        </w:rPr>
      </w:pPr>
      <w:r w:rsidRPr="00D05D21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-871855</wp:posOffset>
            </wp:positionV>
            <wp:extent cx="1952625" cy="975995"/>
            <wp:effectExtent l="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86D" w:rsidRPr="00FA3EB3" w:rsidRDefault="001E6706" w:rsidP="00FD35A6">
      <w:pPr>
        <w:pStyle w:val="Titolo1"/>
      </w:pPr>
      <w:r>
        <w:t xml:space="preserve">Breve descrizione della start up </w:t>
      </w:r>
      <w:r w:rsidRPr="001E6706">
        <w:rPr>
          <w:sz w:val="24"/>
          <w:szCs w:val="24"/>
        </w:rPr>
        <w:t>(</w:t>
      </w:r>
      <w:r w:rsidR="00543440">
        <w:rPr>
          <w:sz w:val="24"/>
          <w:szCs w:val="24"/>
        </w:rPr>
        <w:t>6</w:t>
      </w:r>
      <w:r w:rsidRPr="001E6706">
        <w:rPr>
          <w:sz w:val="24"/>
          <w:szCs w:val="24"/>
        </w:rPr>
        <w:t>00 caratteri</w:t>
      </w:r>
      <w:r w:rsidR="00543440">
        <w:rPr>
          <w:sz w:val="24"/>
          <w:szCs w:val="24"/>
        </w:rPr>
        <w:t xml:space="preserve"> </w:t>
      </w:r>
      <w:proofErr w:type="spellStart"/>
      <w:r w:rsidR="00543440">
        <w:rPr>
          <w:sz w:val="24"/>
          <w:szCs w:val="24"/>
        </w:rPr>
        <w:t>max</w:t>
      </w:r>
      <w:proofErr w:type="spellEnd"/>
      <w:r w:rsidRPr="001E6706">
        <w:rPr>
          <w:sz w:val="24"/>
          <w:szCs w:val="24"/>
        </w:rPr>
        <w:t>)</w:t>
      </w:r>
    </w:p>
    <w:p w:rsidR="00D77A89" w:rsidRPr="00D77A89" w:rsidRDefault="00543440" w:rsidP="00D77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iCs/>
        </w:rPr>
      </w:pPr>
      <w:r w:rsidRPr="00D77A89">
        <w:rPr>
          <w:i/>
          <w:iCs/>
        </w:rPr>
        <w:t>Indicare di seguito tutte le informazioni salienti della vostra start up spiegando come, quando e perché è nata la vostra idea.</w:t>
      </w:r>
      <w:r w:rsidR="00D77A89" w:rsidRPr="00D77A89">
        <w:rPr>
          <w:i/>
          <w:iCs/>
        </w:rPr>
        <w:t xml:space="preserve"> Indicare la tipologia di clientela finora raggiunta. </w:t>
      </w:r>
      <w:r w:rsidRPr="00D77A89">
        <w:rPr>
          <w:i/>
          <w:iCs/>
        </w:rPr>
        <w:t xml:space="preserve">Non tralasciate l’indicazione degli obiettivi e i vostri punti di forza. Segnalate eventuali precedenti esperienze presso altre Fiere e il grado di conoscenza della lingua inglese. </w:t>
      </w:r>
    </w:p>
    <w:p w:rsidR="00D77A89" w:rsidRDefault="00D77A89" w:rsidP="00D77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77A89" w:rsidRPr="00FA3EB3" w:rsidRDefault="00D77A89" w:rsidP="00D77A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D35A6" w:rsidRDefault="001E6706" w:rsidP="00FD35A6">
      <w:pPr>
        <w:pStyle w:val="Titolo1"/>
      </w:pPr>
      <w:r>
        <w:t>Anagrafica</w:t>
      </w:r>
    </w:p>
    <w:p w:rsidR="00543440" w:rsidRPr="00543440" w:rsidRDefault="00543440" w:rsidP="00543440"/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3472"/>
        <w:gridCol w:w="1490"/>
        <w:gridCol w:w="3519"/>
      </w:tblGrid>
      <w:tr w:rsidR="00D77A89" w:rsidRPr="00FA3EB3" w:rsidTr="00D77A89">
        <w:trPr>
          <w:trHeight w:val="1098"/>
        </w:trPr>
        <w:tc>
          <w:tcPr>
            <w:tcW w:w="2263" w:type="dxa"/>
            <w:shd w:val="clear" w:color="auto" w:fill="D9D9D9" w:themeFill="background1" w:themeFillShade="D9"/>
          </w:tcPr>
          <w:p w:rsidR="00D77A89" w:rsidRPr="00543440" w:rsidRDefault="00D77A89" w:rsidP="001E6706">
            <w:pPr>
              <w:pStyle w:val="Etichette"/>
              <w:rPr>
                <w:sz w:val="24"/>
                <w:szCs w:val="24"/>
              </w:rPr>
            </w:pPr>
            <w:r w:rsidRPr="00543440">
              <w:rPr>
                <w:sz w:val="24"/>
                <w:szCs w:val="24"/>
              </w:rPr>
              <w:t>Nome start up</w:t>
            </w:r>
          </w:p>
        </w:tc>
        <w:tc>
          <w:tcPr>
            <w:tcW w:w="3472" w:type="dxa"/>
            <w:shd w:val="clear" w:color="auto" w:fill="FFFFFF" w:themeFill="background1"/>
          </w:tcPr>
          <w:p w:rsidR="00D77A89" w:rsidRPr="00FA3EB3" w:rsidRDefault="00D77A89" w:rsidP="00FD35A6"/>
        </w:tc>
        <w:tc>
          <w:tcPr>
            <w:tcW w:w="1490" w:type="dxa"/>
            <w:shd w:val="clear" w:color="auto" w:fill="D9D9D9" w:themeFill="background1" w:themeFillShade="D9"/>
          </w:tcPr>
          <w:p w:rsidR="00D77A89" w:rsidRPr="00543440" w:rsidRDefault="00D77A89" w:rsidP="001E6706">
            <w:pPr>
              <w:pStyle w:val="Etichette"/>
              <w:rPr>
                <w:sz w:val="24"/>
                <w:szCs w:val="24"/>
              </w:rPr>
            </w:pPr>
            <w:r w:rsidRPr="00543440">
              <w:rPr>
                <w:sz w:val="24"/>
                <w:szCs w:val="24"/>
              </w:rPr>
              <w:t xml:space="preserve">Indirizzo </w:t>
            </w:r>
          </w:p>
        </w:tc>
        <w:tc>
          <w:tcPr>
            <w:tcW w:w="3519" w:type="dxa"/>
            <w:shd w:val="clear" w:color="auto" w:fill="FFFFFF" w:themeFill="background1"/>
          </w:tcPr>
          <w:p w:rsidR="00D77A89" w:rsidRPr="00FA3EB3" w:rsidRDefault="00D77A89" w:rsidP="00FD35A6"/>
        </w:tc>
      </w:tr>
      <w:tr w:rsidR="00FD35A6" w:rsidRPr="00FA3EB3" w:rsidTr="00D77A89">
        <w:sdt>
          <w:sdtPr>
            <w:id w:val="886532508"/>
            <w:placeholder>
              <w:docPart w:val="C41D4466B6FB40399CC90D909805D6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3" w:type="dxa"/>
                <w:shd w:val="clear" w:color="auto" w:fill="D9D9D9" w:themeFill="background1" w:themeFillShade="D9"/>
              </w:tcPr>
              <w:p w:rsidR="00FD35A6" w:rsidRPr="00FA3EB3" w:rsidRDefault="00FD35A6" w:rsidP="00FD35A6">
                <w:pPr>
                  <w:pStyle w:val="Etichette"/>
                </w:pPr>
                <w:r w:rsidRPr="00543440">
                  <w:rPr>
                    <w:sz w:val="24"/>
                    <w:szCs w:val="24"/>
                    <w:lang w:bidi="it-IT"/>
                  </w:rPr>
                  <w:t>Telefono</w:t>
                </w:r>
              </w:p>
            </w:tc>
          </w:sdtContent>
        </w:sdt>
        <w:tc>
          <w:tcPr>
            <w:tcW w:w="3472" w:type="dxa"/>
            <w:shd w:val="clear" w:color="auto" w:fill="FFFFFF" w:themeFill="background1"/>
          </w:tcPr>
          <w:p w:rsidR="00FD35A6" w:rsidRPr="00FA3EB3" w:rsidRDefault="00FD35A6" w:rsidP="00FD35A6"/>
        </w:tc>
        <w:tc>
          <w:tcPr>
            <w:tcW w:w="1490" w:type="dxa"/>
            <w:shd w:val="clear" w:color="auto" w:fill="D9D9D9" w:themeFill="background1" w:themeFillShade="D9"/>
          </w:tcPr>
          <w:p w:rsidR="00FD35A6" w:rsidRPr="00543440" w:rsidRDefault="001E6706" w:rsidP="001E6706">
            <w:pPr>
              <w:pStyle w:val="Etichette"/>
              <w:rPr>
                <w:sz w:val="24"/>
                <w:szCs w:val="24"/>
              </w:rPr>
            </w:pPr>
            <w:r w:rsidRPr="00543440">
              <w:rPr>
                <w:sz w:val="24"/>
                <w:szCs w:val="24"/>
              </w:rPr>
              <w:t>Città</w:t>
            </w:r>
          </w:p>
        </w:tc>
        <w:tc>
          <w:tcPr>
            <w:tcW w:w="3519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D35A6" w:rsidRPr="00FA3EB3" w:rsidTr="00D77A89">
        <w:tc>
          <w:tcPr>
            <w:tcW w:w="2263" w:type="dxa"/>
            <w:shd w:val="clear" w:color="auto" w:fill="D9D9D9" w:themeFill="background1" w:themeFillShade="D9"/>
          </w:tcPr>
          <w:p w:rsidR="00FD35A6" w:rsidRPr="00543440" w:rsidRDefault="001E6706" w:rsidP="001E6706">
            <w:pPr>
              <w:pStyle w:val="Etichette"/>
              <w:rPr>
                <w:sz w:val="22"/>
              </w:rPr>
            </w:pPr>
            <w:r w:rsidRPr="00543440">
              <w:rPr>
                <w:sz w:val="22"/>
              </w:rPr>
              <w:t>Indirizzo posta elettronica</w:t>
            </w:r>
          </w:p>
        </w:tc>
        <w:tc>
          <w:tcPr>
            <w:tcW w:w="3472" w:type="dxa"/>
            <w:shd w:val="clear" w:color="auto" w:fill="FFFFFF" w:themeFill="background1"/>
          </w:tcPr>
          <w:p w:rsidR="00FD35A6" w:rsidRPr="00FA3EB3" w:rsidRDefault="00FD35A6" w:rsidP="00FD35A6"/>
        </w:tc>
        <w:tc>
          <w:tcPr>
            <w:tcW w:w="1490" w:type="dxa"/>
            <w:shd w:val="clear" w:color="auto" w:fill="D9D9D9" w:themeFill="background1" w:themeFillShade="D9"/>
          </w:tcPr>
          <w:p w:rsidR="00FD35A6" w:rsidRPr="00FA3EB3" w:rsidRDefault="00752C38" w:rsidP="00FD35A6">
            <w:pPr>
              <w:pStyle w:val="Etichette"/>
            </w:pPr>
            <w:sdt>
              <w:sdtPr>
                <w:id w:val="418147833"/>
                <w:placeholder>
                  <w:docPart w:val="3063887F60464AA1AD6FEFA0358489FB"/>
                </w:placeholder>
                <w:temporary/>
                <w:showingPlcHdr/>
                <w15:appearance w15:val="hidden"/>
              </w:sdtPr>
              <w:sdtEndPr/>
              <w:sdtContent>
                <w:r w:rsidR="00FD35A6" w:rsidRPr="00543440">
                  <w:rPr>
                    <w:sz w:val="24"/>
                    <w:szCs w:val="24"/>
                    <w:lang w:bidi="it-IT"/>
                  </w:rPr>
                  <w:t>Sito Web</w:t>
                </w:r>
              </w:sdtContent>
            </w:sdt>
            <w:r w:rsidR="00543440">
              <w:t xml:space="preserve"> (opzionale)</w:t>
            </w:r>
          </w:p>
        </w:tc>
        <w:tc>
          <w:tcPr>
            <w:tcW w:w="3519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D05D21" w:rsidRPr="00FA3EB3" w:rsidTr="00D77A89">
        <w:tc>
          <w:tcPr>
            <w:tcW w:w="2263" w:type="dxa"/>
            <w:shd w:val="clear" w:color="auto" w:fill="D9D9D9" w:themeFill="background1" w:themeFillShade="D9"/>
          </w:tcPr>
          <w:p w:rsidR="00D05D21" w:rsidRPr="00543440" w:rsidRDefault="00D05D21" w:rsidP="001E6706">
            <w:pPr>
              <w:pStyle w:val="Etichette"/>
              <w:rPr>
                <w:sz w:val="22"/>
              </w:rPr>
            </w:pPr>
            <w:r>
              <w:rPr>
                <w:sz w:val="22"/>
              </w:rPr>
              <w:t xml:space="preserve">Nr. </w:t>
            </w:r>
            <w:r w:rsidR="00D77A89">
              <w:rPr>
                <w:sz w:val="22"/>
              </w:rPr>
              <w:t xml:space="preserve">iscrizione </w:t>
            </w:r>
            <w:r w:rsidRPr="00D05D21">
              <w:rPr>
                <w:sz w:val="22"/>
              </w:rPr>
              <w:t>sezione speciale del Registro delle Imprese</w:t>
            </w:r>
          </w:p>
        </w:tc>
        <w:tc>
          <w:tcPr>
            <w:tcW w:w="3472" w:type="dxa"/>
            <w:shd w:val="clear" w:color="auto" w:fill="FFFFFF" w:themeFill="background1"/>
          </w:tcPr>
          <w:p w:rsidR="00D05D21" w:rsidRPr="00FA3EB3" w:rsidRDefault="00D05D21" w:rsidP="00FD35A6"/>
        </w:tc>
        <w:tc>
          <w:tcPr>
            <w:tcW w:w="1490" w:type="dxa"/>
            <w:shd w:val="clear" w:color="auto" w:fill="D9D9D9" w:themeFill="background1" w:themeFillShade="D9"/>
          </w:tcPr>
          <w:p w:rsidR="00D05D21" w:rsidRPr="00D77A89" w:rsidRDefault="00D77A89" w:rsidP="00FD35A6">
            <w:pPr>
              <w:pStyle w:val="Etichette"/>
              <w:rPr>
                <w:sz w:val="24"/>
                <w:szCs w:val="24"/>
              </w:rPr>
            </w:pPr>
            <w:r w:rsidRPr="00D77A89">
              <w:rPr>
                <w:sz w:val="24"/>
                <w:szCs w:val="24"/>
              </w:rPr>
              <w:t xml:space="preserve">P.IVA </w:t>
            </w:r>
            <w:r w:rsidRPr="00D77A89">
              <w:rPr>
                <w:sz w:val="20"/>
                <w:szCs w:val="20"/>
              </w:rPr>
              <w:t>(opzionale)</w:t>
            </w:r>
          </w:p>
        </w:tc>
        <w:tc>
          <w:tcPr>
            <w:tcW w:w="3519" w:type="dxa"/>
            <w:shd w:val="clear" w:color="auto" w:fill="FFFFFF" w:themeFill="background1"/>
          </w:tcPr>
          <w:p w:rsidR="00D05D21" w:rsidRPr="00FA3EB3" w:rsidRDefault="00D05D21" w:rsidP="00FD35A6"/>
        </w:tc>
      </w:tr>
    </w:tbl>
    <w:p w:rsidR="00FD35A6" w:rsidRPr="00FA3EB3" w:rsidRDefault="00FD35A6" w:rsidP="00FD35A6"/>
    <w:tbl>
      <w:tblPr>
        <w:tblStyle w:val="Orariodiapertura"/>
        <w:tblW w:w="10728" w:type="dxa"/>
        <w:tblLayout w:type="fixed"/>
        <w:tblLook w:val="0620" w:firstRow="1" w:lastRow="0" w:firstColumn="0" w:lastColumn="0" w:noHBand="1" w:noVBand="1"/>
      </w:tblPr>
      <w:tblGrid>
        <w:gridCol w:w="2127"/>
        <w:gridCol w:w="4050"/>
        <w:gridCol w:w="452"/>
        <w:gridCol w:w="4099"/>
      </w:tblGrid>
      <w:tr w:rsidR="00543440" w:rsidRPr="00FA3EB3" w:rsidTr="00C63D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177" w:type="dxa"/>
            <w:gridSpan w:val="2"/>
          </w:tcPr>
          <w:p w:rsidR="00543440" w:rsidRDefault="00543440" w:rsidP="00FD35A6">
            <w:pPr>
              <w:rPr>
                <w:rStyle w:val="Enfasicorsivo"/>
              </w:rPr>
            </w:pPr>
            <w:r>
              <w:rPr>
                <w:rStyle w:val="Enfasicorsivo"/>
              </w:rPr>
              <w:t>Nominativi componenti team</w:t>
            </w:r>
          </w:p>
          <w:p w:rsidR="00543440" w:rsidRPr="00FA3EB3" w:rsidRDefault="00543440" w:rsidP="00FD35A6"/>
        </w:tc>
        <w:tc>
          <w:tcPr>
            <w:tcW w:w="452" w:type="dxa"/>
          </w:tcPr>
          <w:p w:rsidR="00543440" w:rsidRPr="00FA3EB3" w:rsidRDefault="00543440" w:rsidP="00FD35A6"/>
        </w:tc>
        <w:tc>
          <w:tcPr>
            <w:tcW w:w="4099" w:type="dxa"/>
          </w:tcPr>
          <w:p w:rsidR="00543440" w:rsidRPr="00FA3EB3" w:rsidRDefault="00543440" w:rsidP="00543440">
            <w:pPr>
              <w:rPr>
                <w:rStyle w:val="Enfasicorsivo"/>
              </w:rPr>
            </w:pPr>
            <w:r>
              <w:rPr>
                <w:rStyle w:val="Enfasicorsivo"/>
              </w:rPr>
              <w:t>Nome e luogo Incubatore provenienza (opzionale)</w:t>
            </w:r>
          </w:p>
        </w:tc>
      </w:tr>
      <w:tr w:rsidR="00543440" w:rsidRPr="00FA3EB3" w:rsidTr="00D77A89">
        <w:trPr>
          <w:trHeight w:val="36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1E6706" w:rsidRDefault="00543440" w:rsidP="001E6706">
            <w:pPr>
              <w:rPr>
                <w:i/>
              </w:rPr>
            </w:pPr>
            <w:r w:rsidRPr="001E6706">
              <w:rPr>
                <w:i/>
              </w:rPr>
              <w:t>Nominativo 1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543440" w:rsidRPr="00FA3EB3" w:rsidRDefault="00543440" w:rsidP="00687CFB"/>
        </w:tc>
        <w:tc>
          <w:tcPr>
            <w:tcW w:w="452" w:type="dxa"/>
            <w:vAlign w:val="center"/>
          </w:tcPr>
          <w:p w:rsidR="00543440" w:rsidRPr="00FA3EB3" w:rsidRDefault="00543440" w:rsidP="00687CFB"/>
        </w:tc>
        <w:tc>
          <w:tcPr>
            <w:tcW w:w="4099" w:type="dxa"/>
            <w:vMerge w:val="restart"/>
            <w:shd w:val="clear" w:color="auto" w:fill="FFFFFF" w:themeFill="background1"/>
            <w:vAlign w:val="center"/>
          </w:tcPr>
          <w:p w:rsidR="00543440" w:rsidRPr="00FA3EB3" w:rsidRDefault="00543440" w:rsidP="00687CFB"/>
        </w:tc>
      </w:tr>
      <w:tr w:rsidR="00543440" w:rsidRPr="00FA3EB3" w:rsidTr="00D77A89">
        <w:trPr>
          <w:trHeight w:val="18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vMerge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</w:tr>
      <w:tr w:rsidR="00543440" w:rsidRPr="00FA3EB3" w:rsidTr="00D77A89">
        <w:trPr>
          <w:trHeight w:val="36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1E6706" w:rsidRDefault="00543440" w:rsidP="001E6706">
            <w:pPr>
              <w:rPr>
                <w:i/>
              </w:rPr>
            </w:pPr>
            <w:r>
              <w:rPr>
                <w:i/>
              </w:rPr>
              <w:t>Nominativo 2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543440" w:rsidRPr="00FA3EB3" w:rsidRDefault="00543440" w:rsidP="00687CFB"/>
        </w:tc>
        <w:tc>
          <w:tcPr>
            <w:tcW w:w="452" w:type="dxa"/>
            <w:vAlign w:val="center"/>
          </w:tcPr>
          <w:p w:rsidR="00543440" w:rsidRPr="00FA3EB3" w:rsidRDefault="00543440" w:rsidP="00687CFB"/>
        </w:tc>
        <w:tc>
          <w:tcPr>
            <w:tcW w:w="4099" w:type="dxa"/>
            <w:vMerge/>
            <w:shd w:val="clear" w:color="auto" w:fill="FFFFFF" w:themeFill="background1"/>
            <w:vAlign w:val="center"/>
          </w:tcPr>
          <w:p w:rsidR="00543440" w:rsidRPr="00FA3EB3" w:rsidRDefault="00543440" w:rsidP="00687CFB"/>
        </w:tc>
      </w:tr>
      <w:tr w:rsidR="00543440" w:rsidRPr="00FA3EB3" w:rsidTr="00D77A89">
        <w:trPr>
          <w:trHeight w:val="18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vMerge/>
            <w:shd w:val="clear" w:color="auto" w:fill="auto"/>
            <w:vAlign w:val="center"/>
          </w:tcPr>
          <w:p w:rsidR="00543440" w:rsidRPr="00FA3EB3" w:rsidRDefault="00543440" w:rsidP="00687CFB">
            <w:pPr>
              <w:rPr>
                <w:sz w:val="6"/>
                <w:szCs w:val="6"/>
              </w:rPr>
            </w:pPr>
          </w:p>
        </w:tc>
      </w:tr>
      <w:tr w:rsidR="00543440" w:rsidRPr="00FA3EB3" w:rsidTr="00D77A89">
        <w:trPr>
          <w:trHeight w:val="36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43440" w:rsidRPr="001E6706" w:rsidRDefault="00543440" w:rsidP="001E6706">
            <w:pPr>
              <w:rPr>
                <w:i/>
              </w:rPr>
            </w:pPr>
            <w:r w:rsidRPr="001E6706">
              <w:rPr>
                <w:i/>
              </w:rPr>
              <w:t>Nominativo 3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543440" w:rsidRPr="00FA3EB3" w:rsidRDefault="00543440" w:rsidP="00687CFB"/>
        </w:tc>
        <w:tc>
          <w:tcPr>
            <w:tcW w:w="452" w:type="dxa"/>
            <w:vAlign w:val="center"/>
          </w:tcPr>
          <w:p w:rsidR="00543440" w:rsidRPr="00FA3EB3" w:rsidRDefault="00543440" w:rsidP="00687CFB"/>
        </w:tc>
        <w:tc>
          <w:tcPr>
            <w:tcW w:w="4099" w:type="dxa"/>
            <w:vMerge/>
            <w:shd w:val="clear" w:color="auto" w:fill="FFFFFF" w:themeFill="background1"/>
            <w:vAlign w:val="center"/>
          </w:tcPr>
          <w:p w:rsidR="00543440" w:rsidRPr="00FA3EB3" w:rsidRDefault="00543440" w:rsidP="00687CFB"/>
        </w:tc>
      </w:tr>
      <w:tr w:rsidR="00687CFB" w:rsidRPr="00FA3EB3" w:rsidTr="001E6706">
        <w:trPr>
          <w:trHeight w:val="187"/>
        </w:trPr>
        <w:tc>
          <w:tcPr>
            <w:tcW w:w="2127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:rsidTr="001E6706">
        <w:trPr>
          <w:trHeight w:val="187"/>
        </w:trPr>
        <w:tc>
          <w:tcPr>
            <w:tcW w:w="2127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</w:tbl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3"/>
        <w:gridCol w:w="4034"/>
        <w:gridCol w:w="270"/>
        <w:gridCol w:w="810"/>
        <w:gridCol w:w="3487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placeholder>
              <w:docPart w:val="2087B16382B046A08AB1B93CF55050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essunaspaziatura"/>
                </w:pPr>
                <w:r w:rsidRPr="00D77A89">
                  <w:rPr>
                    <w:shd w:val="clear" w:color="auto" w:fill="D9D9D9" w:themeFill="background1" w:themeFillShade="D9"/>
                    <w:lang w:bidi="it-IT"/>
                  </w:rPr>
                  <w:t>Firma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essunaspaziatura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essunaspaziatura"/>
            </w:pPr>
          </w:p>
        </w:tc>
        <w:sdt>
          <w:sdtPr>
            <w:id w:val="-1603715072"/>
            <w:placeholder>
              <w:docPart w:val="67FA5A41D78649B38723D457E62B03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essunaspaziatura"/>
                </w:pPr>
                <w:r w:rsidRPr="00D77A89">
                  <w:rPr>
                    <w:shd w:val="clear" w:color="auto" w:fill="D9D9D9" w:themeFill="background1" w:themeFillShade="D9"/>
                    <w:lang w:bidi="it-IT"/>
                  </w:rPr>
                  <w:t>Nome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essunaspaziatura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essunaspaziatura"/>
            </w:pPr>
          </w:p>
        </w:tc>
        <w:sdt>
          <w:sdtPr>
            <w:id w:val="-1424941974"/>
            <w:placeholder>
              <w:docPart w:val="7B77448018FA4807A3301F10BA57C7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Firma della persona che invia questo modulo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essunaspaziatura"/>
            </w:pPr>
          </w:p>
        </w:tc>
        <w:sdt>
          <w:sdtPr>
            <w:id w:val="-1027253848"/>
            <w:placeholder>
              <w:docPart w:val="DECD85A01BFD4A4784745DC3961976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Nome della persona che invia questo modulo (stampato)</w:t>
                </w:r>
              </w:p>
            </w:tc>
          </w:sdtContent>
        </w:sdt>
      </w:tr>
    </w:tbl>
    <w:p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:rsidTr="00232876">
        <w:trPr>
          <w:trHeight w:val="360"/>
        </w:trPr>
        <w:sdt>
          <w:sdtPr>
            <w:id w:val="1220785300"/>
            <w:placeholder>
              <w:docPart w:val="7A07FC3BA27F429896E86F6A400288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232876" w:rsidRPr="00FA3EB3" w:rsidRDefault="00232876" w:rsidP="00232876">
                <w:pPr>
                  <w:pStyle w:val="Nessunaspaziatura"/>
                </w:pPr>
                <w:r w:rsidRPr="00D77A89">
                  <w:rPr>
                    <w:shd w:val="clear" w:color="auto" w:fill="D9D9D9" w:themeFill="background1" w:themeFillShade="D9"/>
                    <w:lang w:bidi="it-IT"/>
                  </w:rPr>
                  <w:t>Data della firma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236" w:type="dxa"/>
            <w:vAlign w:val="center"/>
          </w:tcPr>
          <w:p w:rsidR="00232876" w:rsidRPr="00FA3EB3" w:rsidRDefault="00232876" w:rsidP="00232876">
            <w:pPr>
              <w:pStyle w:val="Nessunaspaziatura"/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FA3EB3" w:rsidRDefault="00232876" w:rsidP="00232876">
            <w:pPr>
              <w:pStyle w:val="Nessunaspaziatura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Campo"/>
            </w:pPr>
          </w:p>
        </w:tc>
        <w:sdt>
          <w:sdtPr>
            <w:id w:val="1445736183"/>
            <w:placeholder>
              <w:docPart w:val="7DB924C5340A4D8A8D4265DCE50BFB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Campo"/>
            </w:pPr>
          </w:p>
        </w:tc>
        <w:sdt>
          <w:sdtPr>
            <w:id w:val="-1419480618"/>
            <w:placeholder>
              <w:docPart w:val="5FF57ACAE0B74DFFA98ED2BAFF03AC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GG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Campo"/>
            </w:pPr>
          </w:p>
        </w:tc>
        <w:sdt>
          <w:sdtPr>
            <w:id w:val="138628743"/>
            <w:placeholder>
              <w:docPart w:val="D869E8B0D25C4DB4AB02299660A14F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Campo"/>
                </w:pPr>
                <w:r w:rsidRPr="00FA3EB3">
                  <w:rPr>
                    <w:lang w:bidi="it-IT"/>
                  </w:rPr>
                  <w:t>AA</w:t>
                </w:r>
              </w:p>
            </w:tc>
          </w:sdtContent>
        </w:sdt>
      </w:tr>
    </w:tbl>
    <w:p w:rsidR="00687CFB" w:rsidRPr="00FA3EB3" w:rsidRDefault="00687CFB" w:rsidP="00FD35A6"/>
    <w:sectPr w:rsidR="00687CFB" w:rsidRPr="00FA3EB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C38" w:rsidRDefault="00752C38" w:rsidP="001A0130">
      <w:pPr>
        <w:spacing w:after="0" w:line="240" w:lineRule="auto"/>
      </w:pPr>
      <w:r>
        <w:separator/>
      </w:r>
    </w:p>
  </w:endnote>
  <w:endnote w:type="continuationSeparator" w:id="0">
    <w:p w:rsidR="00752C38" w:rsidRDefault="00752C38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C38" w:rsidRDefault="00752C38" w:rsidP="001A0130">
      <w:pPr>
        <w:spacing w:after="0" w:line="240" w:lineRule="auto"/>
      </w:pPr>
      <w:r>
        <w:separator/>
      </w:r>
    </w:p>
  </w:footnote>
  <w:footnote w:type="continuationSeparator" w:id="0">
    <w:p w:rsidR="00752C38" w:rsidRDefault="00752C38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D21" w:rsidRDefault="00D05D21">
    <w:pPr>
      <w:pStyle w:val="Intestazione"/>
    </w:pPr>
  </w:p>
  <w:p w:rsidR="001A0130" w:rsidRDefault="001E6706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129540</wp:posOffset>
              </wp:positionH>
              <wp:positionV relativeFrom="page">
                <wp:posOffset>975360</wp:posOffset>
              </wp:positionV>
              <wp:extent cx="7287260" cy="8519160"/>
              <wp:effectExtent l="0" t="0" r="8890" b="0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8519160"/>
                        <a:chOff x="0" y="38095"/>
                        <a:chExt cx="7289800" cy="9386499"/>
                      </a:xfrm>
                    </wpg:grpSpPr>
                    <wps:wsp>
                      <wps:cNvPr id="3" name="Rettango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1"/>
                          <a:ext cx="7287768" cy="81596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ttango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095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o 22" descr="Aggiornamento informazioni icona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igura a mano libera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igura a mano libera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0FA6186" id="Gruppo 26" o:spid="_x0000_s1026" style="position:absolute;margin-left:10.2pt;margin-top:76.8pt;width:573.8pt;height:670.8pt;z-index:251664384;mso-position-horizontal-relative:page;mso-position-vertical-relative:page;mso-width-relative:margin;mso-height-relative:margin" coordorigin=",380" coordsize="72898,9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7zWUggAAABl0RVh0U29m&#10;dHdhcmUAQWRvYmUgSW1hZ2VSZWFkeXHJZTwAAAMmaVRYdFhNTDpjb20uYWRvYmUueG1wAAAAAA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">
              <v:rect id="Rettangolo 3" o:spid="_x0000_s1027" style="position:absolute;top:12649;width:72877;height:8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    <v:rect id="Rettangolo 4" o:spid="_x0000_s1028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9" type="#_x0000_t75" style="position:absolute;top:380;width:72898;height:12586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po 21" o:spid="_x0000_s1030" style="position:absolute;left:2057;top:3124;width:6444;height:6444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oval id="Ovale 22" o:spid="_x0000_s1031" style="position:absolute;width:6444;height:6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    <v:fill opacity="15677f"/>
                </v:oval>
                <v:group id="Gruppo 22" o:spid="_x0000_s1032" alt="Aggiornamento informazioni icona" style="position:absolute;left:1447;top:1447;width:3561;height:3600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igura a mano libera: Forma 24" o:spid="_x0000_s1033" style="position:absolute;top:2028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igura a mano libera: Forma 25" o:spid="_x0000_s1034" style="position:absolute;left:12711;width:28670;height:28956;visibility:visible;mso-wrap-style:square;v-text-anchor:middle" coordsize="2867025,289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Numeroelenco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E6706"/>
    <w:rsid w:val="000D0B29"/>
    <w:rsid w:val="001A0130"/>
    <w:rsid w:val="001B4523"/>
    <w:rsid w:val="001E6706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4F04C0"/>
    <w:rsid w:val="00535A9B"/>
    <w:rsid w:val="00543440"/>
    <w:rsid w:val="005A20B8"/>
    <w:rsid w:val="005E6FA8"/>
    <w:rsid w:val="006662D2"/>
    <w:rsid w:val="00687CFB"/>
    <w:rsid w:val="00696B6E"/>
    <w:rsid w:val="006A5F0E"/>
    <w:rsid w:val="006C28FD"/>
    <w:rsid w:val="00752C38"/>
    <w:rsid w:val="007718C6"/>
    <w:rsid w:val="008045C5"/>
    <w:rsid w:val="00835F7E"/>
    <w:rsid w:val="00866BB6"/>
    <w:rsid w:val="00872D54"/>
    <w:rsid w:val="008C5BB3"/>
    <w:rsid w:val="009E70CA"/>
    <w:rsid w:val="00BA66C3"/>
    <w:rsid w:val="00BD63A8"/>
    <w:rsid w:val="00C7774B"/>
    <w:rsid w:val="00CB0D46"/>
    <w:rsid w:val="00CB16D2"/>
    <w:rsid w:val="00CD05DC"/>
    <w:rsid w:val="00CD5B0D"/>
    <w:rsid w:val="00D05D21"/>
    <w:rsid w:val="00D77A89"/>
    <w:rsid w:val="00DB3723"/>
    <w:rsid w:val="00DC1831"/>
    <w:rsid w:val="00E3286D"/>
    <w:rsid w:val="00E413DD"/>
    <w:rsid w:val="00F40180"/>
    <w:rsid w:val="00F53FDC"/>
    <w:rsid w:val="00FA3EB3"/>
    <w:rsid w:val="00FB65DF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35A6"/>
  </w:style>
  <w:style w:type="paragraph" w:styleId="Titolo1">
    <w:name w:val="heading 1"/>
    <w:basedOn w:val="Normale"/>
    <w:next w:val="Normale"/>
    <w:link w:val="Titolo1Carattere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B16D2"/>
  </w:style>
  <w:style w:type="paragraph" w:styleId="Pidipagina">
    <w:name w:val="footer"/>
    <w:basedOn w:val="Normale"/>
    <w:link w:val="PidipaginaCarattere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B16D2"/>
  </w:style>
  <w:style w:type="paragraph" w:styleId="NormaleWeb">
    <w:name w:val="Normal (Web)"/>
    <w:basedOn w:val="Normale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Web"/>
    <w:next w:val="Normale"/>
    <w:link w:val="TitoloCarattere"/>
    <w:uiPriority w:val="10"/>
    <w:qFormat/>
    <w:rsid w:val="000D0B29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2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0D0B29"/>
    <w:rPr>
      <w:rFonts w:ascii="Constantia" w:eastAsia="Times New Roman" w:hAnsi="Constantia" w:cs="Times New Roman"/>
      <w:b/>
      <w:bCs/>
      <w:color w:val="FFFFFF"/>
      <w:sz w:val="52"/>
      <w:szCs w:val="60"/>
    </w:rPr>
  </w:style>
  <w:style w:type="character" w:styleId="Testosegnaposto">
    <w:name w:val="Placeholder Text"/>
    <w:basedOn w:val="Carpredefinitoparagrafo"/>
    <w:uiPriority w:val="99"/>
    <w:semiHidden/>
    <w:rsid w:val="00E3286D"/>
    <w:rPr>
      <w:color w:val="808080"/>
    </w:rPr>
  </w:style>
  <w:style w:type="paragraph" w:styleId="Numeroelenco">
    <w:name w:val="List Number"/>
    <w:basedOn w:val="Normale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nfasicorsivo">
    <w:name w:val="Emphasis"/>
    <w:basedOn w:val="Carpredefinitoparagrafo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e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e"/>
    <w:link w:val="FirmaCarattere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attere">
    <w:name w:val="Firma Carattere"/>
    <w:basedOn w:val="Carpredefinitoparagrafo"/>
    <w:link w:val="Firma"/>
    <w:uiPriority w:val="99"/>
    <w:rsid w:val="00CB16D2"/>
    <w:rPr>
      <w:sz w:val="18"/>
    </w:rPr>
  </w:style>
  <w:style w:type="paragraph" w:styleId="Nessunaspaziatura">
    <w:name w:val="No Spacing"/>
    <w:uiPriority w:val="1"/>
    <w:qFormat/>
    <w:rsid w:val="00696B6E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chette">
    <w:name w:val="Etichette"/>
    <w:basedOn w:val="Normale"/>
    <w:qFormat/>
    <w:rsid w:val="00FD35A6"/>
    <w:pPr>
      <w:spacing w:after="0"/>
    </w:pPr>
    <w:rPr>
      <w:sz w:val="18"/>
    </w:rPr>
  </w:style>
  <w:style w:type="table" w:customStyle="1" w:styleId="Orariodiapertura">
    <w:name w:val="Orario di apertura"/>
    <w:basedOn w:val="Tabellanorma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D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D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S\AppData\Roaming\Microsoft\Templates\Modulo%20di%20aggiornamento%20delle%20prestazioni%20dell'assistenz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41D4466B6FB40399CC90D909805D6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8D059-FDCB-4A9C-9BAE-7CBC6CFBA27E}"/>
      </w:docPartPr>
      <w:docPartBody>
        <w:p w:rsidR="00EF084D" w:rsidRDefault="009D4E47">
          <w:pPr>
            <w:pStyle w:val="C41D4466B6FB40399CC90D909805D608"/>
          </w:pPr>
          <w:r w:rsidRPr="00FA3EB3">
            <w:rPr>
              <w:lang w:bidi="it-IT"/>
            </w:rPr>
            <w:t>Telefono</w:t>
          </w:r>
        </w:p>
      </w:docPartBody>
    </w:docPart>
    <w:docPart>
      <w:docPartPr>
        <w:name w:val="3063887F60464AA1AD6FEFA0358489F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AF34C69-DD11-4BAD-8408-0FE8F51AC553}"/>
      </w:docPartPr>
      <w:docPartBody>
        <w:p w:rsidR="00EF084D" w:rsidRDefault="009D4E47">
          <w:pPr>
            <w:pStyle w:val="3063887F60464AA1AD6FEFA0358489FB"/>
          </w:pPr>
          <w:r w:rsidRPr="00FA3EB3">
            <w:rPr>
              <w:lang w:bidi="it-IT"/>
            </w:rPr>
            <w:t>Sito Web</w:t>
          </w:r>
        </w:p>
      </w:docPartBody>
    </w:docPart>
    <w:docPart>
      <w:docPartPr>
        <w:name w:val="2087B16382B046A08AB1B93CF55050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133DA2D-2193-4819-934A-9FD42F282CBF}"/>
      </w:docPartPr>
      <w:docPartBody>
        <w:p w:rsidR="00EF084D" w:rsidRDefault="009D4E47">
          <w:pPr>
            <w:pStyle w:val="2087B16382B046A08AB1B93CF55050F7"/>
          </w:pPr>
          <w:r w:rsidRPr="00FA3EB3">
            <w:rPr>
              <w:lang w:bidi="it-IT"/>
            </w:rPr>
            <w:t>Firma</w:t>
          </w:r>
        </w:p>
      </w:docPartBody>
    </w:docPart>
    <w:docPart>
      <w:docPartPr>
        <w:name w:val="67FA5A41D78649B38723D457E62B03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DFCA43-5F88-4488-9457-AC924EFE5966}"/>
      </w:docPartPr>
      <w:docPartBody>
        <w:p w:rsidR="00EF084D" w:rsidRDefault="009D4E47">
          <w:pPr>
            <w:pStyle w:val="67FA5A41D78649B38723D457E62B03BD"/>
          </w:pPr>
          <w:r w:rsidRPr="00FA3EB3">
            <w:rPr>
              <w:lang w:bidi="it-IT"/>
            </w:rPr>
            <w:t>Nome</w:t>
          </w:r>
        </w:p>
      </w:docPartBody>
    </w:docPart>
    <w:docPart>
      <w:docPartPr>
        <w:name w:val="7B77448018FA4807A3301F10BA57C7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AAB221-D0B0-4447-A9C2-F28061C5CFF8}"/>
      </w:docPartPr>
      <w:docPartBody>
        <w:p w:rsidR="00EF084D" w:rsidRDefault="009D4E47">
          <w:pPr>
            <w:pStyle w:val="7B77448018FA4807A3301F10BA57C78A"/>
          </w:pPr>
          <w:r w:rsidRPr="00FA3EB3">
            <w:rPr>
              <w:lang w:bidi="it-IT"/>
            </w:rPr>
            <w:t>Firma della persona che invia questo modulo</w:t>
          </w:r>
        </w:p>
      </w:docPartBody>
    </w:docPart>
    <w:docPart>
      <w:docPartPr>
        <w:name w:val="DECD85A01BFD4A4784745DC3961976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3AD7AC-A9A1-4E6D-B2B1-6468D8F84EE9}"/>
      </w:docPartPr>
      <w:docPartBody>
        <w:p w:rsidR="00EF084D" w:rsidRDefault="009D4E47">
          <w:pPr>
            <w:pStyle w:val="DECD85A01BFD4A4784745DC39619766D"/>
          </w:pPr>
          <w:r w:rsidRPr="00FA3EB3">
            <w:rPr>
              <w:lang w:bidi="it-IT"/>
            </w:rPr>
            <w:t>Nome della persona che invia questo modulo (stampato)</w:t>
          </w:r>
        </w:p>
      </w:docPartBody>
    </w:docPart>
    <w:docPart>
      <w:docPartPr>
        <w:name w:val="7A07FC3BA27F429896E86F6A400288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59E9B-293A-4115-B081-9C953E530E17}"/>
      </w:docPartPr>
      <w:docPartBody>
        <w:p w:rsidR="00EF084D" w:rsidRDefault="009D4E47">
          <w:pPr>
            <w:pStyle w:val="7A07FC3BA27F429896E86F6A40028864"/>
          </w:pPr>
          <w:r w:rsidRPr="00FA3EB3">
            <w:rPr>
              <w:lang w:bidi="it-IT"/>
            </w:rPr>
            <w:t>Data della firma</w:t>
          </w:r>
        </w:p>
      </w:docPartBody>
    </w:docPart>
    <w:docPart>
      <w:docPartPr>
        <w:name w:val="7DB924C5340A4D8A8D4265DCE50BFB9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50EF32-3888-484E-881C-9B208CA46582}"/>
      </w:docPartPr>
      <w:docPartBody>
        <w:p w:rsidR="00EF084D" w:rsidRDefault="009D4E47">
          <w:pPr>
            <w:pStyle w:val="7DB924C5340A4D8A8D4265DCE50BFB9F"/>
          </w:pPr>
          <w:r w:rsidRPr="00FA3EB3">
            <w:rPr>
              <w:lang w:bidi="it-IT"/>
            </w:rPr>
            <w:t>MM</w:t>
          </w:r>
        </w:p>
      </w:docPartBody>
    </w:docPart>
    <w:docPart>
      <w:docPartPr>
        <w:name w:val="5FF57ACAE0B74DFFA98ED2BAFF03AC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28D984-F069-46AD-8381-7CF4AA4F7A92}"/>
      </w:docPartPr>
      <w:docPartBody>
        <w:p w:rsidR="00EF084D" w:rsidRDefault="009D4E47">
          <w:pPr>
            <w:pStyle w:val="5FF57ACAE0B74DFFA98ED2BAFF03AC7E"/>
          </w:pPr>
          <w:r w:rsidRPr="00FA3EB3">
            <w:rPr>
              <w:lang w:bidi="it-IT"/>
            </w:rPr>
            <w:t>GG</w:t>
          </w:r>
        </w:p>
      </w:docPartBody>
    </w:docPart>
    <w:docPart>
      <w:docPartPr>
        <w:name w:val="D869E8B0D25C4DB4AB02299660A14F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05DA1B-70FB-4A53-BCF3-01D330540BF1}"/>
      </w:docPartPr>
      <w:docPartBody>
        <w:p w:rsidR="00EF084D" w:rsidRDefault="009D4E47">
          <w:pPr>
            <w:pStyle w:val="D869E8B0D25C4DB4AB02299660A14F84"/>
          </w:pPr>
          <w:r w:rsidRPr="00FA3EB3">
            <w:rPr>
              <w:lang w:bidi="it-IT"/>
            </w:rPr>
            <w:t>AA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3E"/>
    <w:rsid w:val="0068053E"/>
    <w:rsid w:val="00683E51"/>
    <w:rsid w:val="009D4E47"/>
    <w:rsid w:val="00E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81A7B602261F4353A1ABE9AE1169822A">
    <w:name w:val="81A7B602261F4353A1ABE9AE1169822A"/>
  </w:style>
  <w:style w:type="paragraph" w:customStyle="1" w:styleId="96DF0DBE5C904380B2C2799A31CD4F7E">
    <w:name w:val="96DF0DBE5C904380B2C2799A31CD4F7E"/>
  </w:style>
  <w:style w:type="paragraph" w:customStyle="1" w:styleId="7D39439DAEBC440B983268C78483D0A9">
    <w:name w:val="7D39439DAEBC440B983268C78483D0A9"/>
  </w:style>
  <w:style w:type="paragraph" w:customStyle="1" w:styleId="61DC269053D94CFF9323ECFCD7CA380F">
    <w:name w:val="61DC269053D94CFF9323ECFCD7CA380F"/>
  </w:style>
  <w:style w:type="paragraph" w:customStyle="1" w:styleId="C9F1DEEEF7384962A3EBD98084124AA8">
    <w:name w:val="C9F1DEEEF7384962A3EBD98084124AA8"/>
  </w:style>
  <w:style w:type="paragraph" w:customStyle="1" w:styleId="Labels">
    <w:name w:val="Labels"/>
    <w:basedOn w:val="Normale"/>
    <w:qFormat/>
    <w:rsid w:val="0068053E"/>
    <w:pPr>
      <w:spacing w:after="0"/>
    </w:pPr>
    <w:rPr>
      <w:rFonts w:eastAsiaTheme="minorHAnsi"/>
      <w:sz w:val="18"/>
      <w:lang w:eastAsia="en-US"/>
    </w:rPr>
  </w:style>
  <w:style w:type="paragraph" w:customStyle="1" w:styleId="69202C4B679945D1AE5C1CFC16096234">
    <w:name w:val="69202C4B679945D1AE5C1CFC16096234"/>
  </w:style>
  <w:style w:type="paragraph" w:customStyle="1" w:styleId="C41D4466B6FB40399CC90D909805D608">
    <w:name w:val="C41D4466B6FB40399CC90D909805D608"/>
  </w:style>
  <w:style w:type="paragraph" w:customStyle="1" w:styleId="D38B64A3E5E6453FB1050F4E5311F732">
    <w:name w:val="D38B64A3E5E6453FB1050F4E5311F732"/>
  </w:style>
  <w:style w:type="paragraph" w:customStyle="1" w:styleId="76E50DD2C83246DD81411B029008D07A">
    <w:name w:val="76E50DD2C83246DD81411B029008D07A"/>
  </w:style>
  <w:style w:type="paragraph" w:customStyle="1" w:styleId="3063887F60464AA1AD6FEFA0358489FB">
    <w:name w:val="3063887F60464AA1AD6FEFA0358489FB"/>
  </w:style>
  <w:style w:type="paragraph" w:customStyle="1" w:styleId="C13C7C0018E747CE89AE6043DA5FC33A">
    <w:name w:val="C13C7C0018E747CE89AE6043DA5FC33A"/>
  </w:style>
  <w:style w:type="paragraph" w:customStyle="1" w:styleId="FE72BEC38A6F4A189D8B5959072A0AC9">
    <w:name w:val="FE72BEC38A6F4A189D8B5959072A0AC9"/>
  </w:style>
  <w:style w:type="character" w:styleId="Enfasicorsivo">
    <w:name w:val="Emphasis"/>
    <w:basedOn w:val="Carpredefinitoparagrafo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A37CDF9DF5F47A4A78277AB9B0EEB45">
    <w:name w:val="BA37CDF9DF5F47A4A78277AB9B0EEB45"/>
  </w:style>
  <w:style w:type="paragraph" w:customStyle="1" w:styleId="F2ADEEB095C94441BAFF4C10841735F6">
    <w:name w:val="F2ADEEB095C94441BAFF4C10841735F6"/>
  </w:style>
  <w:style w:type="paragraph" w:customStyle="1" w:styleId="662B57E052F54EE3AD39895655389D9C">
    <w:name w:val="662B57E052F54EE3AD39895655389D9C"/>
  </w:style>
  <w:style w:type="paragraph" w:customStyle="1" w:styleId="A01BC2E801314F899733A289A6E9982F">
    <w:name w:val="A01BC2E801314F899733A289A6E9982F"/>
  </w:style>
  <w:style w:type="paragraph" w:customStyle="1" w:styleId="707268131D574EF4AAD397137DACA681">
    <w:name w:val="707268131D574EF4AAD397137DACA681"/>
  </w:style>
  <w:style w:type="paragraph" w:customStyle="1" w:styleId="0F016EBC1E4B4D88BEA5CEE3463E9267">
    <w:name w:val="0F016EBC1E4B4D88BEA5CEE3463E9267"/>
  </w:style>
  <w:style w:type="paragraph" w:customStyle="1" w:styleId="499D4D26C5924A4D9C70FA93742E8DB7">
    <w:name w:val="499D4D26C5924A4D9C70FA93742E8DB7"/>
  </w:style>
  <w:style w:type="paragraph" w:customStyle="1" w:styleId="8DFAE32F7D0248318EB3A01A4766AE18">
    <w:name w:val="8DFAE32F7D0248318EB3A01A4766AE18"/>
  </w:style>
  <w:style w:type="paragraph" w:customStyle="1" w:styleId="BB152E6A941C40BB9D8BF5E5FD7A5AF3">
    <w:name w:val="BB152E6A941C40BB9D8BF5E5FD7A5AF3"/>
  </w:style>
  <w:style w:type="paragraph" w:customStyle="1" w:styleId="2087B16382B046A08AB1B93CF55050F7">
    <w:name w:val="2087B16382B046A08AB1B93CF55050F7"/>
  </w:style>
  <w:style w:type="paragraph" w:customStyle="1" w:styleId="67FA5A41D78649B38723D457E62B03BD">
    <w:name w:val="67FA5A41D78649B38723D457E62B03BD"/>
  </w:style>
  <w:style w:type="paragraph" w:customStyle="1" w:styleId="7B77448018FA4807A3301F10BA57C78A">
    <w:name w:val="7B77448018FA4807A3301F10BA57C78A"/>
  </w:style>
  <w:style w:type="paragraph" w:customStyle="1" w:styleId="DECD85A01BFD4A4784745DC39619766D">
    <w:name w:val="DECD85A01BFD4A4784745DC39619766D"/>
  </w:style>
  <w:style w:type="paragraph" w:customStyle="1" w:styleId="7A07FC3BA27F429896E86F6A40028864">
    <w:name w:val="7A07FC3BA27F429896E86F6A40028864"/>
  </w:style>
  <w:style w:type="paragraph" w:customStyle="1" w:styleId="7DB924C5340A4D8A8D4265DCE50BFB9F">
    <w:name w:val="7DB924C5340A4D8A8D4265DCE50BFB9F"/>
  </w:style>
  <w:style w:type="paragraph" w:customStyle="1" w:styleId="5FF57ACAE0B74DFFA98ED2BAFF03AC7E">
    <w:name w:val="5FF57ACAE0B74DFFA98ED2BAFF03AC7E"/>
  </w:style>
  <w:style w:type="paragraph" w:customStyle="1" w:styleId="D869E8B0D25C4DB4AB02299660A14F84">
    <w:name w:val="D869E8B0D25C4DB4AB02299660A14F84"/>
  </w:style>
  <w:style w:type="paragraph" w:customStyle="1" w:styleId="AF1B23A852C1428896B7FFAFB4E73F3A">
    <w:name w:val="AF1B23A852C1428896B7FFAFB4E73F3A"/>
    <w:rsid w:val="006805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aggiornamento delle prestazioni dell'assistenza sanitaria.dotx</Template>
  <TotalTime>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2020-02-18T09:28:00Z</dcterms:created>
  <dcterms:modified xsi:type="dcterms:W3CDTF">2020-02-18T09:28:00Z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