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80" w:type="dxa"/>
        <w:tblLook w:val="0600" w:firstRow="0" w:lastRow="0" w:firstColumn="0" w:lastColumn="0" w:noHBand="1" w:noVBand="1"/>
      </w:tblPr>
      <w:tblGrid>
        <w:gridCol w:w="6264"/>
        <w:gridCol w:w="3410"/>
      </w:tblGrid>
      <w:tr w:rsidR="00F37747" w:rsidRPr="00014EEE" w:rsidTr="00355DEE">
        <w:trPr>
          <w:trHeight w:val="1728"/>
        </w:trPr>
        <w:tc>
          <w:tcPr>
            <w:tcW w:w="6930" w:type="dxa"/>
            <w:vAlign w:val="center"/>
          </w:tcPr>
          <w:p w:rsidR="001E6706" w:rsidRPr="00014EEE" w:rsidRDefault="001E6706" w:rsidP="00322E5E">
            <w:pPr>
              <w:pStyle w:val="Titolo"/>
            </w:pPr>
            <w:r w:rsidRPr="00014EEE">
              <w:t>Call Start Up @</w:t>
            </w:r>
            <w:proofErr w:type="spellStart"/>
            <w:r w:rsidRPr="00014EEE">
              <w:t>Cibus</w:t>
            </w:r>
            <w:proofErr w:type="spellEnd"/>
            <w:r w:rsidRPr="00014EEE">
              <w:t xml:space="preserve"> 2020 </w:t>
            </w:r>
            <w:r w:rsidRPr="00014EEE">
              <w:rPr>
                <w:sz w:val="40"/>
                <w:szCs w:val="40"/>
              </w:rPr>
              <w:t>REGISTRATION FORM</w:t>
            </w:r>
          </w:p>
        </w:tc>
        <w:tc>
          <w:tcPr>
            <w:tcW w:w="2060" w:type="dxa"/>
            <w:vAlign w:val="center"/>
          </w:tcPr>
          <w:p w:rsidR="00322E5E" w:rsidRDefault="00322E5E" w:rsidP="00E3286D">
            <w:pPr>
              <w:spacing w:after="0"/>
              <w:jc w:val="right"/>
              <w:rPr>
                <w:noProof/>
                <w:lang w:val="it-IT" w:eastAsia="it-IT"/>
              </w:rPr>
            </w:pPr>
          </w:p>
          <w:p w:rsidR="00E3286D" w:rsidRPr="00014EEE" w:rsidRDefault="00F37747" w:rsidP="00E3286D">
            <w:pPr>
              <w:spacing w:after="0"/>
              <w:jc w:val="right"/>
            </w:pPr>
            <w:bookmarkStart w:id="0" w:name="_GoBack"/>
            <w:r>
              <w:rPr>
                <w:noProof/>
                <w:lang w:val="it-IT" w:eastAsia="it-IT"/>
              </w:rPr>
              <w:drawing>
                <wp:inline distT="0" distB="0" distL="0" distR="0">
                  <wp:extent cx="2028190" cy="101409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Cibus 2020-IT-EN-SET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8190" cy="1014095"/>
                          </a:xfrm>
                          <a:prstGeom prst="rect">
                            <a:avLst/>
                          </a:prstGeom>
                        </pic:spPr>
                      </pic:pic>
                    </a:graphicData>
                  </a:graphic>
                </wp:inline>
              </w:drawing>
            </w:r>
            <w:bookmarkEnd w:id="0"/>
          </w:p>
        </w:tc>
      </w:tr>
    </w:tbl>
    <w:p w:rsidR="00E3286D" w:rsidRPr="00014EEE" w:rsidRDefault="00E3286D" w:rsidP="003B49EC"/>
    <w:p w:rsidR="00E3286D" w:rsidRPr="00014EEE" w:rsidRDefault="001E6706" w:rsidP="00FD35A6">
      <w:pPr>
        <w:pStyle w:val="Titolo1"/>
      </w:pPr>
      <w:r w:rsidRPr="00014EEE">
        <w:t xml:space="preserve">Brief description of the startup </w:t>
      </w:r>
      <w:r w:rsidRPr="00014EEE">
        <w:rPr>
          <w:sz w:val="24"/>
          <w:szCs w:val="24"/>
        </w:rPr>
        <w:t xml:space="preserve">(600 </w:t>
      </w:r>
      <w:proofErr w:type="gramStart"/>
      <w:r w:rsidRPr="00014EEE">
        <w:rPr>
          <w:sz w:val="24"/>
          <w:szCs w:val="24"/>
        </w:rPr>
        <w:t>characters</w:t>
      </w:r>
      <w:proofErr w:type="gramEnd"/>
      <w:r w:rsidRPr="00014EEE">
        <w:rPr>
          <w:sz w:val="24"/>
          <w:szCs w:val="24"/>
        </w:rPr>
        <w:t xml:space="preserve"> max)</w:t>
      </w:r>
    </w:p>
    <w:p w:rsidR="00D77A89" w:rsidRPr="00014EEE" w:rsidRDefault="00543440" w:rsidP="00D77A89">
      <w:pPr>
        <w:pBdr>
          <w:top w:val="single" w:sz="4" w:space="1" w:color="auto"/>
          <w:left w:val="single" w:sz="4" w:space="4" w:color="auto"/>
          <w:bottom w:val="single" w:sz="4" w:space="1" w:color="auto"/>
          <w:right w:val="single" w:sz="4" w:space="4" w:color="auto"/>
        </w:pBdr>
        <w:jc w:val="both"/>
        <w:rPr>
          <w:i/>
          <w:iCs/>
        </w:rPr>
      </w:pPr>
      <w:r w:rsidRPr="00014EEE">
        <w:rPr>
          <w:i/>
          <w:iCs/>
        </w:rPr>
        <w:t xml:space="preserve">Please provide below the main information about your startup, explaining how, when and why your idea was born. Describe the type of clients that you have reached so far. Remember to list your objectives and your strengths. Let us know about any previous experiences at other Trade Fairs and state your English language proficiency level. </w:t>
      </w:r>
    </w:p>
    <w:p w:rsidR="00D77A89" w:rsidRPr="00014EEE" w:rsidRDefault="00D77A89" w:rsidP="00D77A89">
      <w:pPr>
        <w:pBdr>
          <w:top w:val="single" w:sz="4" w:space="1" w:color="auto"/>
          <w:left w:val="single" w:sz="4" w:space="4" w:color="auto"/>
          <w:bottom w:val="single" w:sz="4" w:space="1" w:color="auto"/>
          <w:right w:val="single" w:sz="4" w:space="4" w:color="auto"/>
        </w:pBdr>
      </w:pPr>
    </w:p>
    <w:p w:rsidR="00D77A89" w:rsidRPr="00014EEE" w:rsidRDefault="00D77A89" w:rsidP="00D77A89">
      <w:pPr>
        <w:pBdr>
          <w:top w:val="single" w:sz="4" w:space="1" w:color="auto"/>
          <w:left w:val="single" w:sz="4" w:space="4" w:color="auto"/>
          <w:bottom w:val="single" w:sz="4" w:space="1" w:color="auto"/>
          <w:right w:val="single" w:sz="4" w:space="4" w:color="auto"/>
        </w:pBdr>
      </w:pPr>
    </w:p>
    <w:p w:rsidR="00FD35A6" w:rsidRPr="00014EEE" w:rsidRDefault="001E6706" w:rsidP="00FD35A6">
      <w:pPr>
        <w:pStyle w:val="Titolo1"/>
      </w:pPr>
      <w:r w:rsidRPr="00014EEE">
        <w:t>Details</w:t>
      </w:r>
    </w:p>
    <w:p w:rsidR="00543440" w:rsidRPr="00014EEE" w:rsidRDefault="00543440" w:rsidP="00543440"/>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2263"/>
        <w:gridCol w:w="3472"/>
        <w:gridCol w:w="1490"/>
        <w:gridCol w:w="3519"/>
      </w:tblGrid>
      <w:tr w:rsidR="00D77A89" w:rsidRPr="00014EEE" w:rsidTr="00D77A89">
        <w:trPr>
          <w:trHeight w:val="1098"/>
        </w:trPr>
        <w:tc>
          <w:tcPr>
            <w:tcW w:w="2263" w:type="dxa"/>
            <w:shd w:val="clear" w:color="auto" w:fill="D9D9D9" w:themeFill="background1" w:themeFillShade="D9"/>
          </w:tcPr>
          <w:p w:rsidR="00D77A89" w:rsidRPr="00014EEE" w:rsidRDefault="00D77A89" w:rsidP="001E6706">
            <w:pPr>
              <w:pStyle w:val="Etichette"/>
              <w:rPr>
                <w:sz w:val="24"/>
                <w:szCs w:val="24"/>
              </w:rPr>
            </w:pPr>
            <w:r w:rsidRPr="00014EEE">
              <w:rPr>
                <w:sz w:val="24"/>
                <w:szCs w:val="24"/>
              </w:rPr>
              <w:t>Startup name</w:t>
            </w:r>
          </w:p>
        </w:tc>
        <w:tc>
          <w:tcPr>
            <w:tcW w:w="3472" w:type="dxa"/>
            <w:shd w:val="clear" w:color="auto" w:fill="FFFFFF" w:themeFill="background1"/>
          </w:tcPr>
          <w:p w:rsidR="00D77A89" w:rsidRPr="00014EEE" w:rsidRDefault="00D77A89" w:rsidP="00FD35A6"/>
        </w:tc>
        <w:tc>
          <w:tcPr>
            <w:tcW w:w="1490" w:type="dxa"/>
            <w:shd w:val="clear" w:color="auto" w:fill="D9D9D9" w:themeFill="background1" w:themeFillShade="D9"/>
          </w:tcPr>
          <w:p w:rsidR="00D77A89" w:rsidRPr="00014EEE" w:rsidRDefault="00D77A89" w:rsidP="001E6706">
            <w:pPr>
              <w:pStyle w:val="Etichette"/>
              <w:rPr>
                <w:sz w:val="24"/>
                <w:szCs w:val="24"/>
              </w:rPr>
            </w:pPr>
            <w:r w:rsidRPr="00014EEE">
              <w:rPr>
                <w:sz w:val="24"/>
                <w:szCs w:val="24"/>
              </w:rPr>
              <w:t xml:space="preserve">Address </w:t>
            </w:r>
          </w:p>
        </w:tc>
        <w:tc>
          <w:tcPr>
            <w:tcW w:w="3519" w:type="dxa"/>
            <w:shd w:val="clear" w:color="auto" w:fill="FFFFFF" w:themeFill="background1"/>
          </w:tcPr>
          <w:p w:rsidR="00D77A89" w:rsidRPr="00014EEE" w:rsidRDefault="00D77A89" w:rsidP="00FD35A6"/>
        </w:tc>
      </w:tr>
      <w:tr w:rsidR="00FD35A6" w:rsidRPr="00014EEE" w:rsidTr="00D77A89">
        <w:sdt>
          <w:sdtPr>
            <w:id w:val="886532508"/>
            <w:placeholder>
              <w:docPart w:val="C41D4466B6FB40399CC90D909805D608"/>
            </w:placeholder>
            <w:temporary/>
            <w:showingPlcHdr/>
            <w15:appearance w15:val="hidden"/>
          </w:sdtPr>
          <w:sdtEndPr/>
          <w:sdtContent>
            <w:tc>
              <w:tcPr>
                <w:tcW w:w="2263" w:type="dxa"/>
                <w:shd w:val="clear" w:color="auto" w:fill="D9D9D9" w:themeFill="background1" w:themeFillShade="D9"/>
              </w:tcPr>
              <w:p w:rsidR="00FD35A6" w:rsidRPr="00014EEE" w:rsidRDefault="00FD35A6" w:rsidP="00FD35A6">
                <w:pPr>
                  <w:pStyle w:val="Etichette"/>
                </w:pPr>
                <w:r w:rsidRPr="00014EEE">
                  <w:rPr>
                    <w:sz w:val="24"/>
                    <w:szCs w:val="24"/>
                  </w:rPr>
                  <w:t>Telephone</w:t>
                </w:r>
              </w:p>
            </w:tc>
          </w:sdtContent>
        </w:sdt>
        <w:tc>
          <w:tcPr>
            <w:tcW w:w="3472" w:type="dxa"/>
            <w:shd w:val="clear" w:color="auto" w:fill="FFFFFF" w:themeFill="background1"/>
          </w:tcPr>
          <w:p w:rsidR="00FD35A6" w:rsidRPr="00014EEE" w:rsidRDefault="00FD35A6" w:rsidP="00FD35A6"/>
        </w:tc>
        <w:tc>
          <w:tcPr>
            <w:tcW w:w="1490" w:type="dxa"/>
            <w:shd w:val="clear" w:color="auto" w:fill="D9D9D9" w:themeFill="background1" w:themeFillShade="D9"/>
          </w:tcPr>
          <w:p w:rsidR="00FD35A6" w:rsidRPr="00014EEE" w:rsidRDefault="001E6706" w:rsidP="001E6706">
            <w:pPr>
              <w:pStyle w:val="Etichette"/>
              <w:rPr>
                <w:sz w:val="24"/>
                <w:szCs w:val="24"/>
              </w:rPr>
            </w:pPr>
            <w:r w:rsidRPr="00014EEE">
              <w:rPr>
                <w:sz w:val="24"/>
                <w:szCs w:val="24"/>
              </w:rPr>
              <w:t>City</w:t>
            </w:r>
          </w:p>
        </w:tc>
        <w:tc>
          <w:tcPr>
            <w:tcW w:w="3519" w:type="dxa"/>
            <w:shd w:val="clear" w:color="auto" w:fill="FFFFFF" w:themeFill="background1"/>
          </w:tcPr>
          <w:p w:rsidR="00FD35A6" w:rsidRPr="00014EEE" w:rsidRDefault="00FD35A6" w:rsidP="00FD35A6"/>
        </w:tc>
      </w:tr>
      <w:tr w:rsidR="00FD35A6" w:rsidRPr="00014EEE" w:rsidTr="00D77A89">
        <w:tc>
          <w:tcPr>
            <w:tcW w:w="2263" w:type="dxa"/>
            <w:shd w:val="clear" w:color="auto" w:fill="D9D9D9" w:themeFill="background1" w:themeFillShade="D9"/>
          </w:tcPr>
          <w:p w:rsidR="00FD35A6" w:rsidRPr="00014EEE" w:rsidRDefault="001E6706" w:rsidP="001E6706">
            <w:pPr>
              <w:pStyle w:val="Etichette"/>
              <w:rPr>
                <w:sz w:val="22"/>
              </w:rPr>
            </w:pPr>
            <w:r w:rsidRPr="00014EEE">
              <w:rPr>
                <w:sz w:val="22"/>
              </w:rPr>
              <w:t>Email address</w:t>
            </w:r>
          </w:p>
        </w:tc>
        <w:tc>
          <w:tcPr>
            <w:tcW w:w="3472" w:type="dxa"/>
            <w:shd w:val="clear" w:color="auto" w:fill="FFFFFF" w:themeFill="background1"/>
          </w:tcPr>
          <w:p w:rsidR="00FD35A6" w:rsidRPr="00014EEE" w:rsidRDefault="00FD35A6" w:rsidP="00FD35A6"/>
        </w:tc>
        <w:tc>
          <w:tcPr>
            <w:tcW w:w="1490" w:type="dxa"/>
            <w:shd w:val="clear" w:color="auto" w:fill="D9D9D9" w:themeFill="background1" w:themeFillShade="D9"/>
          </w:tcPr>
          <w:p w:rsidR="00FD35A6" w:rsidRPr="00014EEE" w:rsidRDefault="0031301F" w:rsidP="00FD35A6">
            <w:pPr>
              <w:pStyle w:val="Etichette"/>
            </w:pPr>
            <w:sdt>
              <w:sdtPr>
                <w:id w:val="418147833"/>
                <w:placeholder>
                  <w:docPart w:val="3063887F60464AA1AD6FEFA0358489FB"/>
                </w:placeholder>
                <w:temporary/>
                <w:showingPlcHdr/>
                <w15:appearance w15:val="hidden"/>
              </w:sdtPr>
              <w:sdtEndPr/>
              <w:sdtContent>
                <w:r w:rsidR="00752C38" w:rsidRPr="00014EEE">
                  <w:rPr>
                    <w:sz w:val="24"/>
                    <w:szCs w:val="24"/>
                  </w:rPr>
                  <w:t>Website</w:t>
                </w:r>
              </w:sdtContent>
            </w:sdt>
            <w:r w:rsidR="00752C38" w:rsidRPr="00014EEE">
              <w:t xml:space="preserve"> (optional)</w:t>
            </w:r>
          </w:p>
        </w:tc>
        <w:tc>
          <w:tcPr>
            <w:tcW w:w="3519" w:type="dxa"/>
            <w:shd w:val="clear" w:color="auto" w:fill="FFFFFF" w:themeFill="background1"/>
          </w:tcPr>
          <w:p w:rsidR="00FD35A6" w:rsidRPr="00014EEE" w:rsidRDefault="00FD35A6" w:rsidP="00FD35A6"/>
        </w:tc>
      </w:tr>
      <w:tr w:rsidR="00D05D21" w:rsidRPr="00014EEE" w:rsidTr="00D77A89">
        <w:tc>
          <w:tcPr>
            <w:tcW w:w="2263" w:type="dxa"/>
            <w:shd w:val="clear" w:color="auto" w:fill="D9D9D9" w:themeFill="background1" w:themeFillShade="D9"/>
          </w:tcPr>
          <w:p w:rsidR="00D05D21" w:rsidRPr="00014EEE" w:rsidRDefault="00D05D21" w:rsidP="001E6706">
            <w:pPr>
              <w:pStyle w:val="Etichette"/>
              <w:rPr>
                <w:sz w:val="22"/>
              </w:rPr>
            </w:pPr>
            <w:r w:rsidRPr="00014EEE">
              <w:rPr>
                <w:sz w:val="22"/>
              </w:rPr>
              <w:t>Registration no. in special section of the Business register</w:t>
            </w:r>
          </w:p>
        </w:tc>
        <w:tc>
          <w:tcPr>
            <w:tcW w:w="3472" w:type="dxa"/>
            <w:shd w:val="clear" w:color="auto" w:fill="FFFFFF" w:themeFill="background1"/>
          </w:tcPr>
          <w:p w:rsidR="00D05D21" w:rsidRPr="00014EEE" w:rsidRDefault="00D05D21" w:rsidP="00FD35A6"/>
        </w:tc>
        <w:tc>
          <w:tcPr>
            <w:tcW w:w="1490" w:type="dxa"/>
            <w:shd w:val="clear" w:color="auto" w:fill="D9D9D9" w:themeFill="background1" w:themeFillShade="D9"/>
          </w:tcPr>
          <w:p w:rsidR="00D05D21" w:rsidRPr="00014EEE" w:rsidRDefault="00D77A89" w:rsidP="00FD35A6">
            <w:pPr>
              <w:pStyle w:val="Etichette"/>
              <w:rPr>
                <w:sz w:val="24"/>
                <w:szCs w:val="24"/>
              </w:rPr>
            </w:pPr>
            <w:r w:rsidRPr="00014EEE">
              <w:t>VAT Code (optional)</w:t>
            </w:r>
          </w:p>
        </w:tc>
        <w:tc>
          <w:tcPr>
            <w:tcW w:w="3519" w:type="dxa"/>
            <w:shd w:val="clear" w:color="auto" w:fill="FFFFFF" w:themeFill="background1"/>
          </w:tcPr>
          <w:p w:rsidR="00D05D21" w:rsidRPr="00014EEE" w:rsidRDefault="00D05D21" w:rsidP="00FD35A6"/>
        </w:tc>
      </w:tr>
    </w:tbl>
    <w:p w:rsidR="00FD35A6" w:rsidRPr="00014EEE" w:rsidRDefault="00FD35A6" w:rsidP="00FD35A6"/>
    <w:tbl>
      <w:tblPr>
        <w:tblStyle w:val="Orariodiapertura"/>
        <w:tblW w:w="10728" w:type="dxa"/>
        <w:tblLayout w:type="fixed"/>
        <w:tblLook w:val="0620" w:firstRow="1" w:lastRow="0" w:firstColumn="0" w:lastColumn="0" w:noHBand="1" w:noVBand="1"/>
      </w:tblPr>
      <w:tblGrid>
        <w:gridCol w:w="2127"/>
        <w:gridCol w:w="4050"/>
        <w:gridCol w:w="452"/>
        <w:gridCol w:w="4099"/>
      </w:tblGrid>
      <w:tr w:rsidR="00543440" w:rsidRPr="00014EEE" w:rsidTr="00C63D9F">
        <w:trPr>
          <w:cnfStyle w:val="100000000000" w:firstRow="1" w:lastRow="0" w:firstColumn="0" w:lastColumn="0" w:oddVBand="0" w:evenVBand="0" w:oddHBand="0" w:evenHBand="0" w:firstRowFirstColumn="0" w:firstRowLastColumn="0" w:lastRowFirstColumn="0" w:lastRowLastColumn="0"/>
        </w:trPr>
        <w:tc>
          <w:tcPr>
            <w:tcW w:w="6177" w:type="dxa"/>
            <w:gridSpan w:val="2"/>
          </w:tcPr>
          <w:p w:rsidR="00543440" w:rsidRPr="00014EEE" w:rsidRDefault="00543440" w:rsidP="00FD35A6">
            <w:pPr>
              <w:rPr>
                <w:rStyle w:val="Enfasicorsivo"/>
              </w:rPr>
            </w:pPr>
            <w:r w:rsidRPr="00014EEE">
              <w:rPr>
                <w:rStyle w:val="Enfasicorsivo"/>
              </w:rPr>
              <w:t>Names of team members</w:t>
            </w:r>
          </w:p>
          <w:p w:rsidR="00543440" w:rsidRPr="00014EEE" w:rsidRDefault="00543440" w:rsidP="00FD35A6"/>
        </w:tc>
        <w:tc>
          <w:tcPr>
            <w:tcW w:w="452" w:type="dxa"/>
          </w:tcPr>
          <w:p w:rsidR="00543440" w:rsidRPr="00014EEE" w:rsidRDefault="00543440" w:rsidP="00FD35A6"/>
        </w:tc>
        <w:tc>
          <w:tcPr>
            <w:tcW w:w="4099" w:type="dxa"/>
          </w:tcPr>
          <w:p w:rsidR="00543440" w:rsidRPr="00014EEE" w:rsidRDefault="00543440" w:rsidP="00543440">
            <w:pPr>
              <w:rPr>
                <w:rStyle w:val="Enfasicorsivo"/>
              </w:rPr>
            </w:pPr>
            <w:r w:rsidRPr="00014EEE">
              <w:rPr>
                <w:rStyle w:val="Enfasicorsivo"/>
              </w:rPr>
              <w:t>Name and location of originating incubator (optional)</w:t>
            </w:r>
          </w:p>
        </w:tc>
      </w:tr>
      <w:tr w:rsidR="00543440" w:rsidRPr="00014EEE" w:rsidTr="00D77A89">
        <w:trPr>
          <w:trHeight w:val="360"/>
        </w:trPr>
        <w:tc>
          <w:tcPr>
            <w:tcW w:w="2127" w:type="dxa"/>
            <w:shd w:val="clear" w:color="auto" w:fill="D9D9D9" w:themeFill="background1" w:themeFillShade="D9"/>
            <w:vAlign w:val="center"/>
          </w:tcPr>
          <w:p w:rsidR="00543440" w:rsidRPr="00014EEE" w:rsidRDefault="00543440" w:rsidP="001E6706">
            <w:pPr>
              <w:rPr>
                <w:i/>
              </w:rPr>
            </w:pPr>
            <w:r w:rsidRPr="00014EEE">
              <w:rPr>
                <w:i/>
              </w:rPr>
              <w:t>Name 1</w:t>
            </w:r>
          </w:p>
        </w:tc>
        <w:tc>
          <w:tcPr>
            <w:tcW w:w="4050" w:type="dxa"/>
            <w:shd w:val="clear" w:color="auto" w:fill="FFFFFF" w:themeFill="background1"/>
            <w:vAlign w:val="center"/>
          </w:tcPr>
          <w:p w:rsidR="00543440" w:rsidRPr="00014EEE" w:rsidRDefault="00543440" w:rsidP="00687CFB"/>
        </w:tc>
        <w:tc>
          <w:tcPr>
            <w:tcW w:w="452" w:type="dxa"/>
            <w:vAlign w:val="center"/>
          </w:tcPr>
          <w:p w:rsidR="00543440" w:rsidRPr="00014EEE" w:rsidRDefault="00543440" w:rsidP="00687CFB"/>
        </w:tc>
        <w:tc>
          <w:tcPr>
            <w:tcW w:w="4099" w:type="dxa"/>
            <w:vMerge w:val="restart"/>
            <w:shd w:val="clear" w:color="auto" w:fill="FFFFFF" w:themeFill="background1"/>
            <w:vAlign w:val="center"/>
          </w:tcPr>
          <w:p w:rsidR="00543440" w:rsidRPr="00014EEE" w:rsidRDefault="00543440" w:rsidP="00687CFB"/>
        </w:tc>
      </w:tr>
      <w:tr w:rsidR="00543440" w:rsidRPr="00014EEE" w:rsidTr="00D77A89">
        <w:trPr>
          <w:trHeight w:val="187"/>
        </w:trPr>
        <w:tc>
          <w:tcPr>
            <w:tcW w:w="2127" w:type="dxa"/>
            <w:shd w:val="clear" w:color="auto" w:fill="D9D9D9" w:themeFill="background1" w:themeFillShade="D9"/>
            <w:vAlign w:val="center"/>
          </w:tcPr>
          <w:p w:rsidR="00543440" w:rsidRPr="00014EEE" w:rsidRDefault="00543440" w:rsidP="00687CFB">
            <w:pPr>
              <w:rPr>
                <w:sz w:val="6"/>
                <w:szCs w:val="6"/>
              </w:rPr>
            </w:pPr>
          </w:p>
        </w:tc>
        <w:tc>
          <w:tcPr>
            <w:tcW w:w="4050" w:type="dxa"/>
            <w:shd w:val="clear" w:color="auto" w:fill="auto"/>
            <w:vAlign w:val="center"/>
          </w:tcPr>
          <w:p w:rsidR="00543440" w:rsidRPr="00014EEE" w:rsidRDefault="00543440" w:rsidP="00687CFB">
            <w:pPr>
              <w:rPr>
                <w:sz w:val="6"/>
                <w:szCs w:val="6"/>
              </w:rPr>
            </w:pPr>
          </w:p>
        </w:tc>
        <w:tc>
          <w:tcPr>
            <w:tcW w:w="452" w:type="dxa"/>
            <w:shd w:val="clear" w:color="auto" w:fill="auto"/>
            <w:vAlign w:val="center"/>
          </w:tcPr>
          <w:p w:rsidR="00543440" w:rsidRPr="00014EEE" w:rsidRDefault="00543440" w:rsidP="00687CFB">
            <w:pPr>
              <w:rPr>
                <w:sz w:val="6"/>
                <w:szCs w:val="6"/>
              </w:rPr>
            </w:pPr>
          </w:p>
        </w:tc>
        <w:tc>
          <w:tcPr>
            <w:tcW w:w="4099" w:type="dxa"/>
            <w:vMerge/>
            <w:shd w:val="clear" w:color="auto" w:fill="auto"/>
            <w:vAlign w:val="center"/>
          </w:tcPr>
          <w:p w:rsidR="00543440" w:rsidRPr="00014EEE" w:rsidRDefault="00543440" w:rsidP="00687CFB">
            <w:pPr>
              <w:rPr>
                <w:sz w:val="6"/>
                <w:szCs w:val="6"/>
              </w:rPr>
            </w:pPr>
          </w:p>
        </w:tc>
      </w:tr>
      <w:tr w:rsidR="00543440" w:rsidRPr="00014EEE" w:rsidTr="00D77A89">
        <w:trPr>
          <w:trHeight w:val="360"/>
        </w:trPr>
        <w:tc>
          <w:tcPr>
            <w:tcW w:w="2127" w:type="dxa"/>
            <w:shd w:val="clear" w:color="auto" w:fill="D9D9D9" w:themeFill="background1" w:themeFillShade="D9"/>
            <w:vAlign w:val="center"/>
          </w:tcPr>
          <w:p w:rsidR="00543440" w:rsidRPr="00014EEE" w:rsidRDefault="00543440" w:rsidP="001E6706">
            <w:pPr>
              <w:rPr>
                <w:i/>
              </w:rPr>
            </w:pPr>
            <w:r w:rsidRPr="00014EEE">
              <w:rPr>
                <w:i/>
              </w:rPr>
              <w:t>Name 2</w:t>
            </w:r>
          </w:p>
        </w:tc>
        <w:tc>
          <w:tcPr>
            <w:tcW w:w="4050" w:type="dxa"/>
            <w:shd w:val="clear" w:color="auto" w:fill="FFFFFF" w:themeFill="background1"/>
            <w:vAlign w:val="center"/>
          </w:tcPr>
          <w:p w:rsidR="00543440" w:rsidRPr="00014EEE" w:rsidRDefault="00543440" w:rsidP="00687CFB"/>
        </w:tc>
        <w:tc>
          <w:tcPr>
            <w:tcW w:w="452" w:type="dxa"/>
            <w:vAlign w:val="center"/>
          </w:tcPr>
          <w:p w:rsidR="00543440" w:rsidRPr="00014EEE" w:rsidRDefault="00543440" w:rsidP="00687CFB"/>
        </w:tc>
        <w:tc>
          <w:tcPr>
            <w:tcW w:w="4099" w:type="dxa"/>
            <w:vMerge/>
            <w:shd w:val="clear" w:color="auto" w:fill="FFFFFF" w:themeFill="background1"/>
            <w:vAlign w:val="center"/>
          </w:tcPr>
          <w:p w:rsidR="00543440" w:rsidRPr="00014EEE" w:rsidRDefault="00543440" w:rsidP="00687CFB"/>
        </w:tc>
      </w:tr>
      <w:tr w:rsidR="00543440" w:rsidRPr="00014EEE" w:rsidTr="00D77A89">
        <w:trPr>
          <w:trHeight w:val="187"/>
        </w:trPr>
        <w:tc>
          <w:tcPr>
            <w:tcW w:w="2127" w:type="dxa"/>
            <w:shd w:val="clear" w:color="auto" w:fill="D9D9D9" w:themeFill="background1" w:themeFillShade="D9"/>
            <w:vAlign w:val="center"/>
          </w:tcPr>
          <w:p w:rsidR="00543440" w:rsidRPr="00014EEE" w:rsidRDefault="00543440" w:rsidP="00687CFB">
            <w:pPr>
              <w:rPr>
                <w:sz w:val="6"/>
                <w:szCs w:val="6"/>
              </w:rPr>
            </w:pPr>
          </w:p>
        </w:tc>
        <w:tc>
          <w:tcPr>
            <w:tcW w:w="4050" w:type="dxa"/>
            <w:shd w:val="clear" w:color="auto" w:fill="auto"/>
            <w:vAlign w:val="center"/>
          </w:tcPr>
          <w:p w:rsidR="00543440" w:rsidRPr="00014EEE" w:rsidRDefault="00543440" w:rsidP="00687CFB">
            <w:pPr>
              <w:rPr>
                <w:sz w:val="6"/>
                <w:szCs w:val="6"/>
              </w:rPr>
            </w:pPr>
          </w:p>
        </w:tc>
        <w:tc>
          <w:tcPr>
            <w:tcW w:w="452" w:type="dxa"/>
            <w:shd w:val="clear" w:color="auto" w:fill="auto"/>
            <w:vAlign w:val="center"/>
          </w:tcPr>
          <w:p w:rsidR="00543440" w:rsidRPr="00014EEE" w:rsidRDefault="00543440" w:rsidP="00687CFB">
            <w:pPr>
              <w:rPr>
                <w:sz w:val="6"/>
                <w:szCs w:val="6"/>
              </w:rPr>
            </w:pPr>
          </w:p>
        </w:tc>
        <w:tc>
          <w:tcPr>
            <w:tcW w:w="4099" w:type="dxa"/>
            <w:vMerge/>
            <w:shd w:val="clear" w:color="auto" w:fill="auto"/>
            <w:vAlign w:val="center"/>
          </w:tcPr>
          <w:p w:rsidR="00543440" w:rsidRPr="00014EEE" w:rsidRDefault="00543440" w:rsidP="00687CFB">
            <w:pPr>
              <w:rPr>
                <w:sz w:val="6"/>
                <w:szCs w:val="6"/>
              </w:rPr>
            </w:pPr>
          </w:p>
        </w:tc>
      </w:tr>
      <w:tr w:rsidR="00543440" w:rsidRPr="00014EEE" w:rsidTr="00D77A89">
        <w:trPr>
          <w:trHeight w:val="360"/>
        </w:trPr>
        <w:tc>
          <w:tcPr>
            <w:tcW w:w="2127" w:type="dxa"/>
            <w:shd w:val="clear" w:color="auto" w:fill="D9D9D9" w:themeFill="background1" w:themeFillShade="D9"/>
            <w:vAlign w:val="center"/>
          </w:tcPr>
          <w:p w:rsidR="00543440" w:rsidRPr="00014EEE" w:rsidRDefault="00543440" w:rsidP="001E6706">
            <w:pPr>
              <w:rPr>
                <w:i/>
              </w:rPr>
            </w:pPr>
            <w:r w:rsidRPr="00014EEE">
              <w:rPr>
                <w:i/>
              </w:rPr>
              <w:t>Name 3</w:t>
            </w:r>
          </w:p>
        </w:tc>
        <w:tc>
          <w:tcPr>
            <w:tcW w:w="4050" w:type="dxa"/>
            <w:shd w:val="clear" w:color="auto" w:fill="FFFFFF" w:themeFill="background1"/>
            <w:vAlign w:val="center"/>
          </w:tcPr>
          <w:p w:rsidR="00543440" w:rsidRPr="00014EEE" w:rsidRDefault="00543440" w:rsidP="00687CFB"/>
        </w:tc>
        <w:tc>
          <w:tcPr>
            <w:tcW w:w="452" w:type="dxa"/>
            <w:vAlign w:val="center"/>
          </w:tcPr>
          <w:p w:rsidR="00543440" w:rsidRPr="00014EEE" w:rsidRDefault="00543440" w:rsidP="00687CFB"/>
        </w:tc>
        <w:tc>
          <w:tcPr>
            <w:tcW w:w="4099" w:type="dxa"/>
            <w:vMerge/>
            <w:shd w:val="clear" w:color="auto" w:fill="FFFFFF" w:themeFill="background1"/>
            <w:vAlign w:val="center"/>
          </w:tcPr>
          <w:p w:rsidR="00543440" w:rsidRPr="00014EEE" w:rsidRDefault="00543440" w:rsidP="00687CFB"/>
        </w:tc>
      </w:tr>
      <w:tr w:rsidR="00687CFB" w:rsidRPr="00014EEE" w:rsidTr="001E6706">
        <w:trPr>
          <w:trHeight w:val="187"/>
        </w:trPr>
        <w:tc>
          <w:tcPr>
            <w:tcW w:w="2127" w:type="dxa"/>
            <w:shd w:val="clear" w:color="auto" w:fill="auto"/>
            <w:vAlign w:val="center"/>
          </w:tcPr>
          <w:p w:rsidR="00687CFB" w:rsidRPr="00014EEE" w:rsidRDefault="00687CFB" w:rsidP="00687CFB">
            <w:pPr>
              <w:rPr>
                <w:sz w:val="6"/>
                <w:szCs w:val="6"/>
              </w:rPr>
            </w:pPr>
          </w:p>
        </w:tc>
        <w:tc>
          <w:tcPr>
            <w:tcW w:w="4050" w:type="dxa"/>
            <w:shd w:val="clear" w:color="auto" w:fill="auto"/>
            <w:vAlign w:val="center"/>
          </w:tcPr>
          <w:p w:rsidR="00687CFB" w:rsidRPr="00014EEE" w:rsidRDefault="00687CFB" w:rsidP="00687CFB">
            <w:pPr>
              <w:rPr>
                <w:sz w:val="6"/>
                <w:szCs w:val="6"/>
              </w:rPr>
            </w:pPr>
          </w:p>
        </w:tc>
        <w:tc>
          <w:tcPr>
            <w:tcW w:w="452" w:type="dxa"/>
            <w:shd w:val="clear" w:color="auto" w:fill="auto"/>
            <w:vAlign w:val="center"/>
          </w:tcPr>
          <w:p w:rsidR="00687CFB" w:rsidRPr="00014EEE" w:rsidRDefault="00687CFB" w:rsidP="00687CFB">
            <w:pPr>
              <w:rPr>
                <w:sz w:val="6"/>
                <w:szCs w:val="6"/>
              </w:rPr>
            </w:pPr>
          </w:p>
        </w:tc>
        <w:tc>
          <w:tcPr>
            <w:tcW w:w="4099" w:type="dxa"/>
            <w:shd w:val="clear" w:color="auto" w:fill="auto"/>
            <w:vAlign w:val="center"/>
          </w:tcPr>
          <w:p w:rsidR="00687CFB" w:rsidRPr="00014EEE" w:rsidRDefault="00687CFB" w:rsidP="00687CFB">
            <w:pPr>
              <w:rPr>
                <w:sz w:val="6"/>
                <w:szCs w:val="6"/>
              </w:rPr>
            </w:pPr>
          </w:p>
        </w:tc>
      </w:tr>
      <w:tr w:rsidR="00687CFB" w:rsidRPr="00014EEE" w:rsidTr="001E6706">
        <w:trPr>
          <w:trHeight w:val="187"/>
        </w:trPr>
        <w:tc>
          <w:tcPr>
            <w:tcW w:w="2127" w:type="dxa"/>
            <w:shd w:val="clear" w:color="auto" w:fill="auto"/>
            <w:vAlign w:val="center"/>
          </w:tcPr>
          <w:p w:rsidR="00687CFB" w:rsidRPr="00014EEE" w:rsidRDefault="00687CFB" w:rsidP="00687CFB">
            <w:pPr>
              <w:rPr>
                <w:sz w:val="6"/>
                <w:szCs w:val="6"/>
              </w:rPr>
            </w:pPr>
          </w:p>
        </w:tc>
        <w:tc>
          <w:tcPr>
            <w:tcW w:w="4050" w:type="dxa"/>
            <w:shd w:val="clear" w:color="auto" w:fill="auto"/>
            <w:vAlign w:val="center"/>
          </w:tcPr>
          <w:p w:rsidR="00687CFB" w:rsidRPr="00014EEE" w:rsidRDefault="00687CFB" w:rsidP="00687CFB">
            <w:pPr>
              <w:rPr>
                <w:sz w:val="6"/>
                <w:szCs w:val="6"/>
              </w:rPr>
            </w:pPr>
          </w:p>
        </w:tc>
        <w:tc>
          <w:tcPr>
            <w:tcW w:w="452" w:type="dxa"/>
            <w:shd w:val="clear" w:color="auto" w:fill="auto"/>
            <w:vAlign w:val="center"/>
          </w:tcPr>
          <w:p w:rsidR="00687CFB" w:rsidRPr="00014EEE" w:rsidRDefault="00687CFB" w:rsidP="00687CFB">
            <w:pPr>
              <w:rPr>
                <w:sz w:val="6"/>
                <w:szCs w:val="6"/>
              </w:rPr>
            </w:pPr>
          </w:p>
        </w:tc>
        <w:tc>
          <w:tcPr>
            <w:tcW w:w="4099" w:type="dxa"/>
            <w:shd w:val="clear" w:color="auto" w:fill="auto"/>
            <w:vAlign w:val="center"/>
          </w:tcPr>
          <w:p w:rsidR="00687CFB" w:rsidRPr="00014EEE" w:rsidRDefault="00687CFB" w:rsidP="00687CFB">
            <w:pPr>
              <w:rPr>
                <w:sz w:val="6"/>
                <w:szCs w:val="6"/>
              </w:rPr>
            </w:pPr>
          </w:p>
        </w:tc>
      </w:tr>
    </w:tbl>
    <w:p w:rsidR="00232876" w:rsidRPr="00014EEE" w:rsidRDefault="00232876" w:rsidP="00FD35A6"/>
    <w:tbl>
      <w:tblPr>
        <w:tblW w:w="0" w:type="auto"/>
        <w:tblLook w:val="0600" w:firstRow="0" w:lastRow="0" w:firstColumn="0" w:lastColumn="0" w:noHBand="1" w:noVBand="1"/>
      </w:tblPr>
      <w:tblGrid>
        <w:gridCol w:w="2154"/>
        <w:gridCol w:w="4034"/>
        <w:gridCol w:w="270"/>
        <w:gridCol w:w="810"/>
        <w:gridCol w:w="3486"/>
      </w:tblGrid>
      <w:tr w:rsidR="00232876" w:rsidRPr="00014EEE" w:rsidTr="00232876">
        <w:trPr>
          <w:trHeight w:val="360"/>
        </w:trPr>
        <w:tc>
          <w:tcPr>
            <w:tcW w:w="2160" w:type="dxa"/>
            <w:tcBorders>
              <w:top w:val="single" w:sz="4" w:space="0" w:color="BFBFBF" w:themeColor="background1" w:themeShade="BF"/>
            </w:tcBorders>
            <w:shd w:val="clear" w:color="auto" w:fill="auto"/>
            <w:vAlign w:val="center"/>
          </w:tcPr>
          <w:p w:rsidR="00232876" w:rsidRPr="00014EEE" w:rsidRDefault="00232876" w:rsidP="00232876">
            <w:pPr>
              <w:pStyle w:val="Nessunaspaziatura"/>
            </w:pPr>
          </w:p>
        </w:tc>
        <w:tc>
          <w:tcPr>
            <w:tcW w:w="4050" w:type="dxa"/>
            <w:tcBorders>
              <w:top w:val="single" w:sz="4" w:space="0" w:color="BFBFBF" w:themeColor="background1" w:themeShade="BF"/>
            </w:tcBorders>
            <w:shd w:val="clear" w:color="auto" w:fill="auto"/>
            <w:vAlign w:val="center"/>
          </w:tcPr>
          <w:p w:rsidR="00FA3EB3" w:rsidRPr="00014EEE" w:rsidRDefault="00FA3EB3" w:rsidP="00FA3EB3"/>
        </w:tc>
        <w:tc>
          <w:tcPr>
            <w:tcW w:w="270" w:type="dxa"/>
            <w:tcBorders>
              <w:top w:val="single" w:sz="4" w:space="0" w:color="BFBFBF" w:themeColor="background1" w:themeShade="BF"/>
            </w:tcBorders>
            <w:shd w:val="clear" w:color="auto" w:fill="auto"/>
            <w:vAlign w:val="center"/>
          </w:tcPr>
          <w:p w:rsidR="00232876" w:rsidRPr="00014EEE" w:rsidRDefault="00232876" w:rsidP="00232876">
            <w:pPr>
              <w:pStyle w:val="Nessunaspaziatura"/>
            </w:pPr>
          </w:p>
        </w:tc>
        <w:tc>
          <w:tcPr>
            <w:tcW w:w="810" w:type="dxa"/>
            <w:tcBorders>
              <w:top w:val="single" w:sz="4" w:space="0" w:color="BFBFBF" w:themeColor="background1" w:themeShade="BF"/>
            </w:tcBorders>
            <w:shd w:val="clear" w:color="auto" w:fill="auto"/>
            <w:vAlign w:val="center"/>
          </w:tcPr>
          <w:p w:rsidR="00232876" w:rsidRPr="00014EEE" w:rsidRDefault="00232876" w:rsidP="00232876">
            <w:pPr>
              <w:pStyle w:val="Nessunaspaziatura"/>
            </w:pPr>
          </w:p>
        </w:tc>
        <w:tc>
          <w:tcPr>
            <w:tcW w:w="3500" w:type="dxa"/>
            <w:tcBorders>
              <w:top w:val="single" w:sz="4" w:space="0" w:color="BFBFBF" w:themeColor="background1" w:themeShade="BF"/>
            </w:tcBorders>
            <w:shd w:val="clear" w:color="auto" w:fill="auto"/>
            <w:vAlign w:val="center"/>
          </w:tcPr>
          <w:p w:rsidR="00232876" w:rsidRPr="00014EEE" w:rsidRDefault="00232876" w:rsidP="00232876">
            <w:pPr>
              <w:pStyle w:val="Nessunaspaziatura"/>
            </w:pPr>
          </w:p>
        </w:tc>
      </w:tr>
      <w:tr w:rsidR="00687CFB" w:rsidRPr="00014EEE" w:rsidTr="00232876">
        <w:trPr>
          <w:trHeight w:val="360"/>
        </w:trPr>
        <w:sdt>
          <w:sdtPr>
            <w:id w:val="2115246489"/>
            <w:placeholder>
              <w:docPart w:val="2087B16382B046A08AB1B93CF55050F7"/>
            </w:placeholder>
            <w:temporary/>
            <w:showingPlcHdr/>
            <w15:appearance w15:val="hidden"/>
          </w:sdtPr>
          <w:sdtEndPr/>
          <w:sdtContent>
            <w:tc>
              <w:tcPr>
                <w:tcW w:w="2160" w:type="dxa"/>
                <w:vAlign w:val="center"/>
              </w:tcPr>
              <w:p w:rsidR="00687CFB" w:rsidRPr="00014EEE" w:rsidRDefault="00232876" w:rsidP="00232876">
                <w:pPr>
                  <w:pStyle w:val="Nessunaspaziatura"/>
                </w:pPr>
                <w:r w:rsidRPr="00014EEE">
                  <w:rPr>
                    <w:shd w:val="clear" w:color="auto" w:fill="D9D9D9" w:themeFill="background1" w:themeFillShade="D9"/>
                  </w:rPr>
                  <w:t>Signature</w:t>
                </w:r>
              </w:p>
            </w:tc>
          </w:sdtContent>
        </w:sdt>
        <w:tc>
          <w:tcPr>
            <w:tcW w:w="4050" w:type="dxa"/>
            <w:shd w:val="clear" w:color="auto" w:fill="FFFFFF" w:themeFill="background1"/>
            <w:vAlign w:val="center"/>
          </w:tcPr>
          <w:p w:rsidR="00687CFB" w:rsidRPr="00014EEE" w:rsidRDefault="00687CFB" w:rsidP="00232876">
            <w:pPr>
              <w:pStyle w:val="Nessunaspaziatura"/>
            </w:pPr>
          </w:p>
        </w:tc>
        <w:tc>
          <w:tcPr>
            <w:tcW w:w="270" w:type="dxa"/>
            <w:vAlign w:val="center"/>
          </w:tcPr>
          <w:p w:rsidR="00687CFB" w:rsidRPr="00014EEE" w:rsidRDefault="00687CFB" w:rsidP="00232876">
            <w:pPr>
              <w:pStyle w:val="Nessunaspaziatura"/>
            </w:pPr>
          </w:p>
        </w:tc>
        <w:sdt>
          <w:sdtPr>
            <w:id w:val="-1603715072"/>
            <w:placeholder>
              <w:docPart w:val="67FA5A41D78649B38723D457E62B03BD"/>
            </w:placeholder>
            <w:temporary/>
            <w:showingPlcHdr/>
            <w15:appearance w15:val="hidden"/>
          </w:sdtPr>
          <w:sdtEndPr/>
          <w:sdtContent>
            <w:tc>
              <w:tcPr>
                <w:tcW w:w="810" w:type="dxa"/>
                <w:vAlign w:val="center"/>
              </w:tcPr>
              <w:p w:rsidR="00687CFB" w:rsidRPr="00014EEE" w:rsidRDefault="00232876" w:rsidP="00232876">
                <w:pPr>
                  <w:pStyle w:val="Nessunaspaziatura"/>
                </w:pPr>
                <w:r w:rsidRPr="00014EEE">
                  <w:rPr>
                    <w:shd w:val="clear" w:color="auto" w:fill="D9D9D9" w:themeFill="background1" w:themeFillShade="D9"/>
                  </w:rPr>
                  <w:t>Name</w:t>
                </w:r>
              </w:p>
            </w:tc>
          </w:sdtContent>
        </w:sdt>
        <w:tc>
          <w:tcPr>
            <w:tcW w:w="3500" w:type="dxa"/>
            <w:shd w:val="clear" w:color="auto" w:fill="FFFFFF" w:themeFill="background1"/>
            <w:vAlign w:val="center"/>
          </w:tcPr>
          <w:p w:rsidR="00687CFB" w:rsidRPr="00014EEE" w:rsidRDefault="00687CFB" w:rsidP="00232876">
            <w:pPr>
              <w:pStyle w:val="Nessunaspaziatura"/>
            </w:pPr>
          </w:p>
        </w:tc>
      </w:tr>
      <w:tr w:rsidR="00232876" w:rsidRPr="00014EEE" w:rsidTr="00232876">
        <w:trPr>
          <w:trHeight w:val="360"/>
        </w:trPr>
        <w:tc>
          <w:tcPr>
            <w:tcW w:w="2160" w:type="dxa"/>
            <w:shd w:val="clear" w:color="auto" w:fill="auto"/>
          </w:tcPr>
          <w:p w:rsidR="00232876" w:rsidRPr="00014EEE" w:rsidRDefault="00232876" w:rsidP="00232876">
            <w:pPr>
              <w:pStyle w:val="Nessunaspaziatura"/>
            </w:pPr>
          </w:p>
        </w:tc>
        <w:sdt>
          <w:sdtPr>
            <w:id w:val="-1424941974"/>
            <w:placeholder>
              <w:docPart w:val="7B77448018FA4807A3301F10BA57C78A"/>
            </w:placeholder>
            <w:temporary/>
            <w:showingPlcHdr/>
            <w15:appearance w15:val="hidden"/>
          </w:sdtPr>
          <w:sdtEndPr/>
          <w:sdtContent>
            <w:tc>
              <w:tcPr>
                <w:tcW w:w="4050" w:type="dxa"/>
                <w:shd w:val="clear" w:color="auto" w:fill="auto"/>
              </w:tcPr>
              <w:p w:rsidR="00232876" w:rsidRPr="00014EEE" w:rsidRDefault="00232876" w:rsidP="00232876">
                <w:pPr>
                  <w:pStyle w:val="Campo"/>
                </w:pPr>
                <w:r w:rsidRPr="00014EEE">
                  <w:t>Signature of the person sending this form</w:t>
                </w:r>
              </w:p>
            </w:tc>
          </w:sdtContent>
        </w:sdt>
        <w:tc>
          <w:tcPr>
            <w:tcW w:w="270" w:type="dxa"/>
            <w:shd w:val="clear" w:color="auto" w:fill="auto"/>
          </w:tcPr>
          <w:p w:rsidR="00232876" w:rsidRPr="00014EEE" w:rsidRDefault="00232876" w:rsidP="00232876">
            <w:pPr>
              <w:pStyle w:val="Nessunaspaziatura"/>
            </w:pPr>
          </w:p>
        </w:tc>
        <w:tc>
          <w:tcPr>
            <w:tcW w:w="810" w:type="dxa"/>
            <w:shd w:val="clear" w:color="auto" w:fill="auto"/>
          </w:tcPr>
          <w:p w:rsidR="00232876" w:rsidRPr="00014EEE" w:rsidRDefault="00232876" w:rsidP="00232876">
            <w:pPr>
              <w:pStyle w:val="Nessunaspaziatura"/>
            </w:pPr>
          </w:p>
        </w:tc>
        <w:sdt>
          <w:sdtPr>
            <w:id w:val="-1027253848"/>
            <w:placeholder>
              <w:docPart w:val="DECD85A01BFD4A4784745DC39619766D"/>
            </w:placeholder>
            <w:temporary/>
            <w:showingPlcHdr/>
            <w15:appearance w15:val="hidden"/>
          </w:sdtPr>
          <w:sdtEndPr/>
          <w:sdtContent>
            <w:tc>
              <w:tcPr>
                <w:tcW w:w="3500" w:type="dxa"/>
                <w:shd w:val="clear" w:color="auto" w:fill="auto"/>
              </w:tcPr>
              <w:p w:rsidR="00232876" w:rsidRPr="00014EEE" w:rsidRDefault="00232876" w:rsidP="00232876">
                <w:pPr>
                  <w:pStyle w:val="Campo"/>
                </w:pPr>
                <w:r w:rsidRPr="00014EEE">
                  <w:t>Name of the person sending this form (printed)</w:t>
                </w:r>
              </w:p>
            </w:tc>
          </w:sdtContent>
        </w:sdt>
      </w:tr>
    </w:tbl>
    <w:p w:rsidR="00687CFB" w:rsidRPr="00014EEE" w:rsidRDefault="00687CFB"/>
    <w:tbl>
      <w:tblPr>
        <w:tblW w:w="4792" w:type="dxa"/>
        <w:tblLook w:val="0600" w:firstRow="0" w:lastRow="0" w:firstColumn="0" w:lastColumn="0" w:noHBand="1" w:noVBand="1"/>
      </w:tblPr>
      <w:tblGrid>
        <w:gridCol w:w="2160"/>
        <w:gridCol w:w="720"/>
        <w:gridCol w:w="236"/>
        <w:gridCol w:w="720"/>
        <w:gridCol w:w="236"/>
        <w:gridCol w:w="720"/>
      </w:tblGrid>
      <w:tr w:rsidR="00232876" w:rsidRPr="00014EEE" w:rsidTr="00232876">
        <w:trPr>
          <w:trHeight w:val="360"/>
        </w:trPr>
        <w:sdt>
          <w:sdtPr>
            <w:id w:val="1220785300"/>
            <w:placeholder>
              <w:docPart w:val="7A07FC3BA27F429896E86F6A40028864"/>
            </w:placeholder>
            <w:temporary/>
            <w:showingPlcHdr/>
            <w15:appearance w15:val="hidden"/>
          </w:sdtPr>
          <w:sdtEndPr/>
          <w:sdtContent>
            <w:tc>
              <w:tcPr>
                <w:tcW w:w="2160" w:type="dxa"/>
                <w:vAlign w:val="center"/>
              </w:tcPr>
              <w:p w:rsidR="00232876" w:rsidRPr="00014EEE" w:rsidRDefault="00232876" w:rsidP="00232876">
                <w:pPr>
                  <w:pStyle w:val="Nessunaspaziatura"/>
                </w:pPr>
                <w:r w:rsidRPr="00014EEE">
                  <w:rPr>
                    <w:shd w:val="clear" w:color="auto" w:fill="D9D9D9" w:themeFill="background1" w:themeFillShade="D9"/>
                  </w:rPr>
                  <w:t>Date of signature</w:t>
                </w:r>
              </w:p>
            </w:tc>
          </w:sdtContent>
        </w:sdt>
        <w:tc>
          <w:tcPr>
            <w:tcW w:w="720" w:type="dxa"/>
            <w:shd w:val="clear" w:color="auto" w:fill="FFFFFF" w:themeFill="background1"/>
            <w:vAlign w:val="center"/>
          </w:tcPr>
          <w:p w:rsidR="00232876" w:rsidRPr="00014EEE" w:rsidRDefault="00232876" w:rsidP="00232876">
            <w:pPr>
              <w:pStyle w:val="Nessunaspaziatura"/>
            </w:pPr>
          </w:p>
        </w:tc>
        <w:tc>
          <w:tcPr>
            <w:tcW w:w="236" w:type="dxa"/>
            <w:vAlign w:val="center"/>
          </w:tcPr>
          <w:p w:rsidR="00232876" w:rsidRPr="00014EEE" w:rsidRDefault="00232876" w:rsidP="00232876">
            <w:pPr>
              <w:pStyle w:val="Nessunaspaziatura"/>
            </w:pPr>
          </w:p>
        </w:tc>
        <w:tc>
          <w:tcPr>
            <w:tcW w:w="720" w:type="dxa"/>
            <w:shd w:val="clear" w:color="auto" w:fill="FFFFFF" w:themeFill="background1"/>
            <w:vAlign w:val="center"/>
          </w:tcPr>
          <w:p w:rsidR="00232876" w:rsidRPr="00014EEE" w:rsidRDefault="00232876" w:rsidP="00232876">
            <w:pPr>
              <w:pStyle w:val="Nessunaspaziatura"/>
            </w:pPr>
          </w:p>
        </w:tc>
        <w:tc>
          <w:tcPr>
            <w:tcW w:w="236" w:type="dxa"/>
            <w:vAlign w:val="center"/>
          </w:tcPr>
          <w:p w:rsidR="00232876" w:rsidRPr="00014EEE" w:rsidRDefault="00232876" w:rsidP="00232876">
            <w:pPr>
              <w:pStyle w:val="Nessunaspaziatura"/>
            </w:pPr>
          </w:p>
        </w:tc>
        <w:tc>
          <w:tcPr>
            <w:tcW w:w="720" w:type="dxa"/>
            <w:shd w:val="clear" w:color="auto" w:fill="FFFFFF" w:themeFill="background1"/>
          </w:tcPr>
          <w:p w:rsidR="00232876" w:rsidRPr="00014EEE" w:rsidRDefault="00232876" w:rsidP="00232876">
            <w:pPr>
              <w:pStyle w:val="Nessunaspaziatura"/>
            </w:pPr>
          </w:p>
        </w:tc>
      </w:tr>
      <w:tr w:rsidR="00232876" w:rsidRPr="00014EEE" w:rsidTr="00232876">
        <w:trPr>
          <w:trHeight w:val="360"/>
        </w:trPr>
        <w:tc>
          <w:tcPr>
            <w:tcW w:w="2160" w:type="dxa"/>
            <w:shd w:val="clear" w:color="auto" w:fill="auto"/>
          </w:tcPr>
          <w:p w:rsidR="00232876" w:rsidRPr="00014EEE" w:rsidRDefault="00232876" w:rsidP="00232876">
            <w:pPr>
              <w:pStyle w:val="Campo"/>
            </w:pPr>
          </w:p>
        </w:tc>
        <w:sdt>
          <w:sdtPr>
            <w:id w:val="1445736183"/>
            <w:placeholder>
              <w:docPart w:val="7DB924C5340A4D8A8D4265DCE50BFB9F"/>
            </w:placeholder>
            <w:temporary/>
            <w:showingPlcHdr/>
            <w15:appearance w15:val="hidden"/>
          </w:sdtPr>
          <w:sdtEndPr/>
          <w:sdtContent>
            <w:tc>
              <w:tcPr>
                <w:tcW w:w="720" w:type="dxa"/>
                <w:shd w:val="clear" w:color="auto" w:fill="auto"/>
              </w:tcPr>
              <w:p w:rsidR="00232876" w:rsidRPr="00014EEE" w:rsidRDefault="00232876" w:rsidP="00232876">
                <w:pPr>
                  <w:pStyle w:val="Campo"/>
                </w:pPr>
                <w:r w:rsidRPr="00014EEE">
                  <w:t>M</w:t>
                </w:r>
              </w:p>
            </w:tc>
          </w:sdtContent>
        </w:sdt>
        <w:tc>
          <w:tcPr>
            <w:tcW w:w="236" w:type="dxa"/>
            <w:shd w:val="clear" w:color="auto" w:fill="auto"/>
          </w:tcPr>
          <w:p w:rsidR="00232876" w:rsidRPr="00014EEE" w:rsidRDefault="00232876" w:rsidP="00232876">
            <w:pPr>
              <w:pStyle w:val="Campo"/>
            </w:pPr>
          </w:p>
        </w:tc>
        <w:sdt>
          <w:sdtPr>
            <w:id w:val="-1419480618"/>
            <w:placeholder>
              <w:docPart w:val="5FF57ACAE0B74DFFA98ED2BAFF03AC7E"/>
            </w:placeholder>
            <w:temporary/>
            <w:showingPlcHdr/>
            <w15:appearance w15:val="hidden"/>
          </w:sdtPr>
          <w:sdtEndPr/>
          <w:sdtContent>
            <w:tc>
              <w:tcPr>
                <w:tcW w:w="720" w:type="dxa"/>
                <w:shd w:val="clear" w:color="auto" w:fill="auto"/>
              </w:tcPr>
              <w:p w:rsidR="00232876" w:rsidRPr="00014EEE" w:rsidRDefault="00232876" w:rsidP="00232876">
                <w:pPr>
                  <w:pStyle w:val="Campo"/>
                </w:pPr>
                <w:r w:rsidRPr="00014EEE">
                  <w:t>D</w:t>
                </w:r>
              </w:p>
            </w:tc>
          </w:sdtContent>
        </w:sdt>
        <w:tc>
          <w:tcPr>
            <w:tcW w:w="236" w:type="dxa"/>
            <w:shd w:val="clear" w:color="auto" w:fill="auto"/>
          </w:tcPr>
          <w:p w:rsidR="00232876" w:rsidRPr="00014EEE" w:rsidRDefault="00232876" w:rsidP="00232876">
            <w:pPr>
              <w:pStyle w:val="Campo"/>
            </w:pPr>
          </w:p>
        </w:tc>
        <w:sdt>
          <w:sdtPr>
            <w:id w:val="138628743"/>
            <w:placeholder>
              <w:docPart w:val="D869E8B0D25C4DB4AB02299660A14F84"/>
            </w:placeholder>
            <w:temporary/>
            <w:showingPlcHdr/>
            <w15:appearance w15:val="hidden"/>
          </w:sdtPr>
          <w:sdtEndPr/>
          <w:sdtContent>
            <w:tc>
              <w:tcPr>
                <w:tcW w:w="720" w:type="dxa"/>
                <w:shd w:val="clear" w:color="auto" w:fill="auto"/>
              </w:tcPr>
              <w:p w:rsidR="00232876" w:rsidRPr="00014EEE" w:rsidRDefault="00232876" w:rsidP="00232876">
                <w:pPr>
                  <w:pStyle w:val="Campo"/>
                </w:pPr>
                <w:r w:rsidRPr="00014EEE">
                  <w:t>Y</w:t>
                </w:r>
              </w:p>
            </w:tc>
          </w:sdtContent>
        </w:sdt>
      </w:tr>
    </w:tbl>
    <w:p w:rsidR="00687CFB" w:rsidRPr="00014EEE" w:rsidRDefault="00687CFB" w:rsidP="00FD35A6"/>
    <w:sectPr w:rsidR="00687CFB" w:rsidRPr="00014EEE" w:rsidSect="008C5BB3">
      <w:headerReference w:type="default" r:id="rId11"/>
      <w:pgSz w:w="11906" w:h="16838" w:code="9"/>
      <w:pgMar w:top="864" w:right="576" w:bottom="720" w:left="576" w:header="864" w:footer="36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301F" w:rsidRDefault="0031301F" w:rsidP="001A0130">
      <w:pPr>
        <w:spacing w:after="0" w:line="240" w:lineRule="auto"/>
      </w:pPr>
      <w:r>
        <w:separator/>
      </w:r>
    </w:p>
  </w:endnote>
  <w:endnote w:type="continuationSeparator" w:id="0">
    <w:p w:rsidR="0031301F" w:rsidRDefault="0031301F"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301F" w:rsidRDefault="0031301F" w:rsidP="001A0130">
      <w:pPr>
        <w:spacing w:after="0" w:line="240" w:lineRule="auto"/>
      </w:pPr>
      <w:r>
        <w:separator/>
      </w:r>
    </w:p>
  </w:footnote>
  <w:footnote w:type="continuationSeparator" w:id="0">
    <w:p w:rsidR="0031301F" w:rsidRDefault="0031301F"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D21" w:rsidRDefault="00D05D21">
    <w:pPr>
      <w:pStyle w:val="Intestazione"/>
    </w:pPr>
  </w:p>
  <w:p w:rsidR="001A0130" w:rsidRDefault="001E6706">
    <w:pPr>
      <w:pStyle w:val="Intestazione"/>
    </w:pPr>
    <w:r>
      <w:rPr>
        <w:noProof/>
        <w:lang w:val="it-IT" w:eastAsia="it-IT"/>
      </w:rPr>
      <mc:AlternateContent>
        <mc:Choice Requires="wpg">
          <w:drawing>
            <wp:anchor distT="0" distB="0" distL="114300" distR="114300" simplePos="0" relativeHeight="251664384" behindDoc="0" locked="0" layoutInCell="1" allowOverlap="1" wp14:anchorId="094EFDC7" wp14:editId="2E04C791">
              <wp:simplePos x="0" y="0"/>
              <wp:positionH relativeFrom="page">
                <wp:posOffset>129540</wp:posOffset>
              </wp:positionH>
              <wp:positionV relativeFrom="page">
                <wp:posOffset>975360</wp:posOffset>
              </wp:positionV>
              <wp:extent cx="7287260" cy="8519160"/>
              <wp:effectExtent l="0" t="0" r="8890" b="0"/>
              <wp:wrapNone/>
              <wp:docPr id="26" name="Gruppo 2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Group">
                  <wpg:wgp>
                    <wpg:cNvGrpSpPr/>
                    <wpg:grpSpPr>
                      <a:xfrm>
                        <a:off x="0" y="0"/>
                        <a:ext cx="7287260" cy="8519160"/>
                        <a:chOff x="0" y="38095"/>
                        <a:chExt cx="7289800" cy="9386499"/>
                      </a:xfrm>
                    </wpg:grpSpPr>
                    <wps:wsp>
                      <wps:cNvPr id="3" name="Rettangolo 3">
                        <a:extLst>
                          <a:ext uri="{FF2B5EF4-FFF2-40B4-BE49-F238E27FC236}">
                            <a16:creationId xmlns:a16="http://schemas.microsoft.com/office/drawing/2014/main" id="{4FB03EB0-31AC-464A-A4CF-52AA945A224D}"/>
                          </a:ex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s:cNvPr>
                      <wps:cNvSpPr/>
                      <wps:spPr>
                        <a:xfrm>
                          <a:off x="0" y="1264921"/>
                          <a:ext cx="7287768" cy="815967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 name="Rettangolo 4">
                        <a:extLst>
                          <a:ext uri="{FF2B5EF4-FFF2-40B4-BE49-F238E27FC236}">
                            <a16:creationId xmlns:a16="http://schemas.microsoft.com/office/drawing/2014/main" id="{453321EE-830F-4C8A-8306-8B61D4CA3A79}"/>
                          </a:ex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s:cNvPr>
                      <wps:cNvSpPr/>
                      <wps:spPr>
                        <a:xfrm>
                          <a:off x="6911340" y="60960"/>
                          <a:ext cx="324394" cy="324508"/>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Immagine 2">
                          <a:extLst>
                            <a:ext uri="{FF2B5EF4-FFF2-40B4-BE49-F238E27FC236}">
                              <a16:creationId xmlns:a16="http://schemas.microsoft.com/office/drawing/2014/main" id="{8DB9600B-F413-4EE7-81CF-84636C2F9AAE}"/>
                            </a:ex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38095"/>
                          <a:ext cx="7289800" cy="1258570"/>
                        </a:xfrm>
                        <a:prstGeom prst="snip1Rect">
                          <a:avLst>
                            <a:gd name="adj" fmla="val 31795"/>
                          </a:avLst>
                        </a:prstGeom>
                      </pic:spPr>
                    </pic:pic>
                    <wpg:grpSp>
                      <wpg:cNvPr id="21" name="Gruppo 21"/>
                      <wpg:cNvGrpSpPr/>
                      <wpg:grpSpPr>
                        <a:xfrm>
                          <a:off x="205740" y="312420"/>
                          <a:ext cx="644436" cy="644436"/>
                          <a:chOff x="0" y="0"/>
                          <a:chExt cx="644436" cy="644436"/>
                        </a:xfrm>
                      </wpg:grpSpPr>
                      <wps:wsp>
                        <wps:cNvPr id="22" name="Ovale 22">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s:cNvPr>
                        <wps:cNvSpPr/>
                        <wps:spPr>
                          <a:xfrm>
                            <a:off x="0" y="0"/>
                            <a:ext cx="644436" cy="644436"/>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 name="Gruppo 22" descr="Aggiornamento informazioni icona"/>
                        <wpg:cNvGrpSpPr/>
                        <wpg:grpSpPr>
                          <a:xfrm>
                            <a:off x="144780" y="144780"/>
                            <a:ext cx="356028" cy="360000"/>
                            <a:chOff x="0" y="0"/>
                            <a:chExt cx="4138163" cy="4184332"/>
                          </a:xfrm>
                          <a:solidFill>
                            <a:schemeClr val="bg1"/>
                          </a:solidFill>
                        </wpg:grpSpPr>
                        <wps:wsp>
                          <wps:cNvPr id="24" name="Figura a mano libera: Forma 24"/>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igura a mano libera: Forma 25"/>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FA6186" id="Gruppo 26" o:spid="_x0000_s1026" style="position:absolute;margin-left:10.2pt;margin-top:76.8pt;width:573.8pt;height:670.8pt;z-index:251664384;mso-position-horizontal-relative:page;mso-position-vertical-relative:page;mso-width-relative:margin;mso-height-relative:margin" coordorigin=",380" coordsize="72898,93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">
              <v:rect id="Rettangolo 3" o:spid="_x0000_s1027" style="position:absolute;top:12649;width:72877;height:815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YG8QA&#10;AADaAAAADwAAAGRycy9kb3ducmV2LnhtbESPQWvCQBSE7wX/w/IEb3VjpKGmrkECohcPtaHQ2zP7&#10;mgSzb2N2NfHfdwuFHoeZ+YZZZ6NpxZ1611hWsJhHIIhLqxuuFBQfu+dXEM4ja2wtk4IHOcg2k6c1&#10;ptoO/E73k69EgLBLUUHtfZdK6cqaDLq57YiD9217gz7IvpK6xyHATSvjKEqkwYbDQo0d5TWVl9PN&#10;KIiL8SUejrvV51dx3kfJ7ZrHlCg1m47bNxCeRv8f/msftIIl/F4JN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vWBvEAAAA2gAAAA8AAAAAAAAAAAAAAAAAmAIAAGRycy9k&#10;b3ducmV2LnhtbFBLBQYAAAAABAAEAPUAAACJAwAAAAA=&#10;" fillcolor="#f2f2f2 [3052]" stroked="f" strokeweight="1pt"/>
              <v:rect id="Rettangolo 4" o:spid="_x0000_s1028" style="position:absolute;left:69113;top:609;width:3244;height:3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Ry8QA&#10;AADaAAAADwAAAGRycy9kb3ducmV2LnhtbESPT2sCMRTE7wW/Q3iCt5q1SCmrUUSwrZdS/xz09tw8&#10;k8XNy7LJrttv3xQKHoeZ+Q0zX/auEh01ofSsYDLOQBAXXpdsFBwPm+c3ECEia6w8k4IfCrBcDJ7m&#10;mGt/5x11+2hEgnDIUYGNsc6lDIUlh2Hsa+LkXX3jMCbZGKkbvCe4q+RLlr1KhyWnBYs1rS0Vt33r&#10;FHwY09pLW7y3q+3XznyfztNDVys1GvarGYhIfXyE/9ufWsEU/q6kG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jkcvEAAAA2gAAAA8AAAAAAAAAAAAAAAAAmAIAAGRycy9k&#10;b3ducmV2LnhtbFBLBQYAAAAABAAEAPUAAACJAwAAAAA=&#10;" fillcolor="#548dd4 [1951]"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9" type="#_x0000_t75" style="position:absolute;top:380;width:72898;height:12586;visibility:visible;mso-wrap-style:square" coordsize="7289800,1258570"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p6yXDAAAA2gAAAA8AAABkcnMvZG93bnJldi54bWxEj0FrAjEUhO8F/0N4greaXQ8qW6MUQVDq&#10;Qe3SXh+b527o5mVJUnftr2+EQo/DzHzDrDaDbcWNfDCOFeTTDARx5bThWkH5vntegggRWWPrmBTc&#10;KcBmPXpaYaFdz2e6XWItEoRDgQqaGLtCylA1ZDFMXUecvKvzFmOSvpbaY5/gtpWzLJtLi4bTQoMd&#10;bRuqvi7fVsHJf4QyL5f58fCze1vI3lw/D0apyXh4fQERaYj/4b/2XiuYweNKug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6nrJcMAAADaAAAADwAAAAAAAAAAAAAAAACf&#10;AgAAZHJzL2Rvd25yZXYueG1sUEsFBgAAAAAEAAQA9wAAAI8DAAAAAA==&#10;" path="m,l6889638,r400162,400162l7289800,1258570,,1258570,,xe">
                <v:imagedata r:id="rId2" o:title=""/>
                <v:formulas/>
                <v:path o:extrusionok="t" o:connecttype="custom" o:connectlocs="0,0;6889638,0;7289800,400162;7289800,1258570;0,1258570;0,0" o:connectangles="0,0,0,0,0,0"/>
              </v:shape>
              <v:group id="Gruppo 21" o:spid="_x0000_s1030" style="position:absolute;left:2057;top:3124;width:6444;height:6444" coordsize="6444,64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oval id="Ovale 22" o:spid="_x0000_s1031" style="position:absolute;width:6444;height:64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E7cIA&#10;AADbAAAADwAAAGRycy9kb3ducmV2LnhtbESPS2vDMBCE74X8B7GBXkoix6UhcaKY2NDSa/O4b6z1&#10;g1grIymJ+++rQqHHYWa+Ybb5aHpxJ+c7ywoW8wQEcWV1x42C0/F9tgLhA7LG3jIp+CYP+W7ytMVM&#10;2wd/0f0QGhEh7DNU0IYwZFL6qiWDfm4H4ujV1hkMUbpGaoePCDe9TJNkKQ12HBdaHKhsqboebkbB&#10;x+VcjoVfc13QK9c3cuXby0Wp5+m434AINIb/8F/7UytIU/j9En+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kcTtwgAAANsAAAAPAAAAAAAAAAAAAAAAAJgCAABkcnMvZG93&#10;bnJldi54bWxQSwUGAAAAAAQABAD1AAAAhwMAAAAA&#10;" fillcolor="white [3212]" stroked="f" strokeweight="1pt">
                  <v:fill opacity="15677f"/>
                </v:oval>
                <v:group id="Gruppo 22" o:spid="_x0000_s1032" alt="Aggiornamento informazioni icona" style="position:absolute;left:1447;top:1447;width:3561;height:3600" coordsize="41381,41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igura a mano libera: Forma 24" o:spid="_x0000_s1033" style="position:absolute;top:2028;width:39147;height:39815;visibility:visible;mso-wrap-style:square;v-text-anchor:middle" coordsize="3914775,398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OJsUA&#10;AADbAAAADwAAAGRycy9kb3ducmV2LnhtbESPQWvCQBSE74X+h+UVvIjZVLSa6CpVKhRLD9V4f2Sf&#10;SWj2bZrdxvjvu4LQ4zAz3zDLdW9q0VHrKssKnqMYBHFudcWFguy4G81BOI+ssbZMCq7kYL16fFhi&#10;qu2Fv6g7+EIECLsUFZTeN6mULi/JoItsQxy8s20N+iDbQuoWLwFuajmO4xdpsOKwUGJD25Ly78Ov&#10;UXDEXZdMP07JMEs8v822+03y+aPU4Kl/XYDw1Pv/8L39rhWMJ3D7En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c4mxQAAANsAAAAPAAAAAAAAAAAAAAAAAJgCAABkcnMv&#10;ZG93bnJldi54bWxQSwUGAAAAAAQABAD1AAAAigMAAAAA&#10;"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filled="f" stroked="f">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igura a mano libera: Forma 25" o:spid="_x0000_s1034" style="position:absolute;left:12711;width:28670;height:28956;visibility:visible;mso-wrap-style:square;v-text-anchor:middle" coordsize="2867025,289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4lcMUA&#10;AADbAAAADwAAAGRycy9kb3ducmV2LnhtbESPQWsCMRSE7wX/Q3iCl1KzLii6NYpYBD300FXs9bF5&#10;3Y1uXpYk1e2/bwoFj8PMfMMs171txY18MI4VTMYZCOLKacO1gtNx9zIHESKyxtYxKfihAOvV4GmJ&#10;hXZ3/qBbGWuRIBwKVNDE2BVShqohi2HsOuLkfTlvMSbpa6k93hPctjLPspm0aDgtNNjRtqHqWn5b&#10;BYfZp7+Uz2axOJ7f9N5cpy5/Pyg1GvabVxCR+vgI/7f3WkE+hb8v6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DiVwxQAAANsAAAAPAAAAAAAAAAAAAAAAAJgCAABkcnMv&#10;ZG93bnJldi54bWxQSwUGAAAAAAQABAD1AAAAigMAAAAA&#10;"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filled="f" stroked="f">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797C6AFB"/>
    <w:multiLevelType w:val="hybridMultilevel"/>
    <w:tmpl w:val="26E6C440"/>
    <w:lvl w:ilvl="0" w:tplc="79120B62">
      <w:start w:val="1"/>
      <w:numFmt w:val="decimal"/>
      <w:pStyle w:val="Numeroelenco"/>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1MLAwMjIAUpYWRko6SsGpxcWZ+XkgBaa1AFmRMl0sAAAA"/>
  </w:docVars>
  <w:rsids>
    <w:rsidRoot w:val="001E6706"/>
    <w:rsid w:val="00014EEE"/>
    <w:rsid w:val="000D0B29"/>
    <w:rsid w:val="001A0130"/>
    <w:rsid w:val="001B4523"/>
    <w:rsid w:val="001E6706"/>
    <w:rsid w:val="00232876"/>
    <w:rsid w:val="00267116"/>
    <w:rsid w:val="002F58E0"/>
    <w:rsid w:val="0031301F"/>
    <w:rsid w:val="00322E5E"/>
    <w:rsid w:val="00355DEE"/>
    <w:rsid w:val="003B49EC"/>
    <w:rsid w:val="003D55FB"/>
    <w:rsid w:val="00402433"/>
    <w:rsid w:val="004B47A9"/>
    <w:rsid w:val="004F0368"/>
    <w:rsid w:val="004F04C0"/>
    <w:rsid w:val="00535A9B"/>
    <w:rsid w:val="00543440"/>
    <w:rsid w:val="00594C8B"/>
    <w:rsid w:val="005A20B8"/>
    <w:rsid w:val="005E6FA8"/>
    <w:rsid w:val="006662D2"/>
    <w:rsid w:val="00687CFB"/>
    <w:rsid w:val="00696B6E"/>
    <w:rsid w:val="006A5F0E"/>
    <w:rsid w:val="006C28FD"/>
    <w:rsid w:val="00752C38"/>
    <w:rsid w:val="007718C6"/>
    <w:rsid w:val="008045C5"/>
    <w:rsid w:val="00835F7E"/>
    <w:rsid w:val="00866BB6"/>
    <w:rsid w:val="00872D54"/>
    <w:rsid w:val="008C5BB3"/>
    <w:rsid w:val="009C4356"/>
    <w:rsid w:val="009E70CA"/>
    <w:rsid w:val="00B44E95"/>
    <w:rsid w:val="00BA66C3"/>
    <w:rsid w:val="00BD63A8"/>
    <w:rsid w:val="00C7774B"/>
    <w:rsid w:val="00CB0D46"/>
    <w:rsid w:val="00CB16D2"/>
    <w:rsid w:val="00CD05DC"/>
    <w:rsid w:val="00CD5B0D"/>
    <w:rsid w:val="00D05D21"/>
    <w:rsid w:val="00D77A89"/>
    <w:rsid w:val="00DB3723"/>
    <w:rsid w:val="00DC1831"/>
    <w:rsid w:val="00E3286D"/>
    <w:rsid w:val="00E413DD"/>
    <w:rsid w:val="00F37747"/>
    <w:rsid w:val="00F40180"/>
    <w:rsid w:val="00F53FDC"/>
    <w:rsid w:val="00FA3EB3"/>
    <w:rsid w:val="00FB65DF"/>
    <w:rsid w:val="00FD35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08E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D35A6"/>
  </w:style>
  <w:style w:type="paragraph" w:styleId="Titolo1">
    <w:name w:val="heading 1"/>
    <w:basedOn w:val="Normale"/>
    <w:next w:val="Normale"/>
    <w:link w:val="Titolo1Carattere"/>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rsid w:val="001A0130"/>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semiHidden/>
    <w:rsid w:val="00CB16D2"/>
  </w:style>
  <w:style w:type="paragraph" w:styleId="Pidipagina">
    <w:name w:val="footer"/>
    <w:basedOn w:val="Normale"/>
    <w:link w:val="PidipaginaCarattere"/>
    <w:uiPriority w:val="99"/>
    <w:semiHidden/>
    <w:rsid w:val="001A0130"/>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semiHidden/>
    <w:rsid w:val="00CB16D2"/>
  </w:style>
  <w:style w:type="paragraph" w:styleId="NormaleWeb">
    <w:name w:val="Normal (Web)"/>
    <w:basedOn w:val="Normale"/>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Paragrafoelenco">
    <w:name w:val="List Paragraph"/>
    <w:basedOn w:val="Normale"/>
    <w:uiPriority w:val="34"/>
    <w:semiHidden/>
    <w:qFormat/>
    <w:rsid w:val="001A0130"/>
    <w:pPr>
      <w:spacing w:after="0" w:line="240" w:lineRule="auto"/>
      <w:ind w:left="720"/>
      <w:contextualSpacing/>
    </w:pPr>
    <w:rPr>
      <w:rFonts w:ascii="Times New Roman" w:eastAsiaTheme="minorEastAsia" w:hAnsi="Times New Roman" w:cs="Times New Roman"/>
      <w:sz w:val="24"/>
      <w:szCs w:val="24"/>
    </w:rPr>
  </w:style>
  <w:style w:type="table" w:styleId="Grigliatabella">
    <w:name w:val="Table Grid"/>
    <w:basedOn w:val="Tabellanormale"/>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Web"/>
    <w:next w:val="Normale"/>
    <w:link w:val="TitoloCarattere"/>
    <w:uiPriority w:val="10"/>
    <w:qFormat/>
    <w:rsid w:val="000D0B29"/>
    <w:pPr>
      <w:spacing w:before="0" w:beforeAutospacing="0" w:after="0" w:afterAutospacing="0" w:line="560" w:lineRule="exact"/>
    </w:pPr>
    <w:rPr>
      <w:rFonts w:ascii="Constantia" w:eastAsia="Times New Roman" w:hAnsi="Constantia"/>
      <w:b/>
      <w:bCs/>
      <w:color w:val="FFFFFF"/>
      <w:sz w:val="52"/>
      <w:szCs w:val="60"/>
    </w:rPr>
  </w:style>
  <w:style w:type="character" w:customStyle="1" w:styleId="TitoloCarattere">
    <w:name w:val="Titolo Carattere"/>
    <w:basedOn w:val="Carpredefinitoparagrafo"/>
    <w:link w:val="Titolo"/>
    <w:uiPriority w:val="10"/>
    <w:rsid w:val="000D0B29"/>
    <w:rPr>
      <w:rFonts w:ascii="Constantia" w:eastAsia="Times New Roman" w:hAnsi="Constantia" w:cs="Times New Roman"/>
      <w:b/>
      <w:bCs/>
      <w:color w:val="FFFFFF"/>
      <w:sz w:val="52"/>
      <w:szCs w:val="60"/>
    </w:rPr>
  </w:style>
  <w:style w:type="character" w:styleId="Testosegnaposto">
    <w:name w:val="Placeholder Text"/>
    <w:basedOn w:val="Carpredefinitoparagrafo"/>
    <w:uiPriority w:val="99"/>
    <w:semiHidden/>
    <w:rsid w:val="00E3286D"/>
    <w:rPr>
      <w:color w:val="808080"/>
    </w:rPr>
  </w:style>
  <w:style w:type="paragraph" w:styleId="Numeroelenco">
    <w:name w:val="List Number"/>
    <w:basedOn w:val="Normale"/>
    <w:uiPriority w:val="99"/>
    <w:rsid w:val="004F0368"/>
    <w:pPr>
      <w:numPr>
        <w:numId w:val="1"/>
      </w:numPr>
    </w:pPr>
    <w:rPr>
      <w:sz w:val="18"/>
    </w:rPr>
  </w:style>
  <w:style w:type="character" w:styleId="Enfasicorsivo">
    <w:name w:val="Emphasis"/>
    <w:basedOn w:val="Carpredefinitoparagrafo"/>
    <w:uiPriority w:val="20"/>
    <w:qFormat/>
    <w:rsid w:val="00FA3EB3"/>
    <w:rPr>
      <w:rFonts w:asciiTheme="minorHAnsi" w:hAnsiTheme="minorHAnsi"/>
      <w:b w:val="0"/>
      <w:i w:val="0"/>
      <w:iCs/>
      <w:caps w:val="0"/>
      <w:smallCaps w:val="0"/>
    </w:rPr>
  </w:style>
  <w:style w:type="paragraph" w:customStyle="1" w:styleId="Campo">
    <w:name w:val="Campo"/>
    <w:basedOn w:val="Normale"/>
    <w:qFormat/>
    <w:rsid w:val="00232876"/>
    <w:pPr>
      <w:spacing w:after="0" w:line="216" w:lineRule="auto"/>
    </w:pPr>
    <w:rPr>
      <w:i/>
      <w:sz w:val="16"/>
    </w:rPr>
  </w:style>
  <w:style w:type="paragraph" w:styleId="Firma">
    <w:name w:val="Signature"/>
    <w:basedOn w:val="Normale"/>
    <w:link w:val="FirmaCarattere"/>
    <w:uiPriority w:val="99"/>
    <w:rsid w:val="00CB16D2"/>
    <w:pPr>
      <w:spacing w:after="0" w:line="240" w:lineRule="auto"/>
      <w:ind w:left="4320"/>
      <w:jc w:val="right"/>
    </w:pPr>
    <w:rPr>
      <w:sz w:val="18"/>
    </w:rPr>
  </w:style>
  <w:style w:type="character" w:customStyle="1" w:styleId="FirmaCarattere">
    <w:name w:val="Firma Carattere"/>
    <w:basedOn w:val="Carpredefinitoparagrafo"/>
    <w:link w:val="Firma"/>
    <w:uiPriority w:val="99"/>
    <w:rsid w:val="00CB16D2"/>
    <w:rPr>
      <w:sz w:val="18"/>
    </w:rPr>
  </w:style>
  <w:style w:type="paragraph" w:styleId="Nessunaspaziatura">
    <w:name w:val="No Spacing"/>
    <w:uiPriority w:val="1"/>
    <w:qFormat/>
    <w:rsid w:val="00696B6E"/>
    <w:pPr>
      <w:spacing w:after="0" w:line="240" w:lineRule="auto"/>
    </w:pPr>
  </w:style>
  <w:style w:type="character" w:customStyle="1" w:styleId="Titolo1Carattere">
    <w:name w:val="Titolo 1 Carattere"/>
    <w:basedOn w:val="Carpredefinitoparagrafo"/>
    <w:link w:val="Titolo1"/>
    <w:uiPriority w:val="9"/>
    <w:rsid w:val="00F53FDC"/>
    <w:rPr>
      <w:rFonts w:asciiTheme="majorHAnsi" w:eastAsiaTheme="majorEastAsia" w:hAnsiTheme="majorHAnsi" w:cstheme="majorBidi"/>
      <w:b/>
      <w:color w:val="1F497D" w:themeColor="text2"/>
      <w:sz w:val="32"/>
      <w:szCs w:val="32"/>
    </w:rPr>
  </w:style>
  <w:style w:type="paragraph" w:customStyle="1" w:styleId="Etichette">
    <w:name w:val="Etichette"/>
    <w:basedOn w:val="Normale"/>
    <w:qFormat/>
    <w:rsid w:val="00FD35A6"/>
    <w:pPr>
      <w:spacing w:after="0"/>
    </w:pPr>
    <w:rPr>
      <w:sz w:val="18"/>
    </w:rPr>
  </w:style>
  <w:style w:type="table" w:customStyle="1" w:styleId="Orariodiapertura">
    <w:name w:val="Orario di apertura"/>
    <w:basedOn w:val="Tabellanormale"/>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paragraph" w:styleId="Testofumetto">
    <w:name w:val="Balloon Text"/>
    <w:basedOn w:val="Normale"/>
    <w:link w:val="TestofumettoCarattere"/>
    <w:uiPriority w:val="99"/>
    <w:semiHidden/>
    <w:unhideWhenUsed/>
    <w:rsid w:val="00CB0D46"/>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B0D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ES\AppData\Roaming\Microsoft\Templates\Modulo%20di%20aggiornamento%20delle%20prestazioni%20dell'assistenza%20sanitari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41D4466B6FB40399CC90D909805D608"/>
        <w:category>
          <w:name w:val="Generale"/>
          <w:gallery w:val="placeholder"/>
        </w:category>
        <w:types>
          <w:type w:val="bbPlcHdr"/>
        </w:types>
        <w:behaviors>
          <w:behavior w:val="content"/>
        </w:behaviors>
        <w:guid w:val="{C278D059-FDCB-4A9C-9BAE-7CBC6CFBA27E}"/>
      </w:docPartPr>
      <w:docPartBody>
        <w:p w:rsidR="00EF084D" w:rsidRDefault="009D4E47">
          <w:pPr>
            <w:pStyle w:val="C41D4466B6FB40399CC90D909805D608"/>
          </w:pPr>
          <w:r w:rsidRPr="00FA3EB3">
            <w:rPr>
              <w:lang w:bidi="it-IT"/>
            </w:rPr>
            <w:t>Telefono</w:t>
          </w:r>
        </w:p>
      </w:docPartBody>
    </w:docPart>
    <w:docPart>
      <w:docPartPr>
        <w:name w:val="3063887F60464AA1AD6FEFA0358489FB"/>
        <w:category>
          <w:name w:val="Generale"/>
          <w:gallery w:val="placeholder"/>
        </w:category>
        <w:types>
          <w:type w:val="bbPlcHdr"/>
        </w:types>
        <w:behaviors>
          <w:behavior w:val="content"/>
        </w:behaviors>
        <w:guid w:val="{3AF34C69-DD11-4BAD-8408-0FE8F51AC553}"/>
      </w:docPartPr>
      <w:docPartBody>
        <w:p w:rsidR="00EF084D" w:rsidRDefault="009D4E47">
          <w:pPr>
            <w:pStyle w:val="3063887F60464AA1AD6FEFA0358489FB"/>
          </w:pPr>
          <w:r w:rsidRPr="00FA3EB3">
            <w:rPr>
              <w:lang w:bidi="it-IT"/>
            </w:rPr>
            <w:t>Sito Web</w:t>
          </w:r>
        </w:p>
      </w:docPartBody>
    </w:docPart>
    <w:docPart>
      <w:docPartPr>
        <w:name w:val="2087B16382B046A08AB1B93CF55050F7"/>
        <w:category>
          <w:name w:val="Generale"/>
          <w:gallery w:val="placeholder"/>
        </w:category>
        <w:types>
          <w:type w:val="bbPlcHdr"/>
        </w:types>
        <w:behaviors>
          <w:behavior w:val="content"/>
        </w:behaviors>
        <w:guid w:val="{D133DA2D-2193-4819-934A-9FD42F282CBF}"/>
      </w:docPartPr>
      <w:docPartBody>
        <w:p w:rsidR="00EF084D" w:rsidRDefault="009D4E47">
          <w:pPr>
            <w:pStyle w:val="2087B16382B046A08AB1B93CF55050F7"/>
          </w:pPr>
          <w:r w:rsidRPr="00FA3EB3">
            <w:rPr>
              <w:lang w:bidi="it-IT"/>
            </w:rPr>
            <w:t>Firma</w:t>
          </w:r>
        </w:p>
      </w:docPartBody>
    </w:docPart>
    <w:docPart>
      <w:docPartPr>
        <w:name w:val="67FA5A41D78649B38723D457E62B03BD"/>
        <w:category>
          <w:name w:val="Generale"/>
          <w:gallery w:val="placeholder"/>
        </w:category>
        <w:types>
          <w:type w:val="bbPlcHdr"/>
        </w:types>
        <w:behaviors>
          <w:behavior w:val="content"/>
        </w:behaviors>
        <w:guid w:val="{22DFCA43-5F88-4488-9457-AC924EFE5966}"/>
      </w:docPartPr>
      <w:docPartBody>
        <w:p w:rsidR="00EF084D" w:rsidRDefault="009D4E47">
          <w:pPr>
            <w:pStyle w:val="67FA5A41D78649B38723D457E62B03BD"/>
          </w:pPr>
          <w:r w:rsidRPr="00FA3EB3">
            <w:rPr>
              <w:lang w:bidi="it-IT"/>
            </w:rPr>
            <w:t>Nome</w:t>
          </w:r>
        </w:p>
      </w:docPartBody>
    </w:docPart>
    <w:docPart>
      <w:docPartPr>
        <w:name w:val="7B77448018FA4807A3301F10BA57C78A"/>
        <w:category>
          <w:name w:val="Generale"/>
          <w:gallery w:val="placeholder"/>
        </w:category>
        <w:types>
          <w:type w:val="bbPlcHdr"/>
        </w:types>
        <w:behaviors>
          <w:behavior w:val="content"/>
        </w:behaviors>
        <w:guid w:val="{C4AAB221-D0B0-4447-A9C2-F28061C5CFF8}"/>
      </w:docPartPr>
      <w:docPartBody>
        <w:p w:rsidR="00EF084D" w:rsidRDefault="009D4E47">
          <w:r>
            <w:t>Signature of the person sending this form</w:t>
          </w:r>
        </w:p>
      </w:docPartBody>
    </w:docPart>
    <w:docPart>
      <w:docPartPr>
        <w:name w:val="DECD85A01BFD4A4784745DC39619766D"/>
        <w:category>
          <w:name w:val="Generale"/>
          <w:gallery w:val="placeholder"/>
        </w:category>
        <w:types>
          <w:type w:val="bbPlcHdr"/>
        </w:types>
        <w:behaviors>
          <w:behavior w:val="content"/>
        </w:behaviors>
        <w:guid w:val="{033AD7AC-A9A1-4E6D-B2B1-6468D8F84EE9}"/>
      </w:docPartPr>
      <w:docPartBody>
        <w:p w:rsidR="00EF084D" w:rsidRDefault="009D4E47">
          <w:r>
            <w:t>Name of the person sending this form (printed)</w:t>
          </w:r>
        </w:p>
      </w:docPartBody>
    </w:docPart>
    <w:docPart>
      <w:docPartPr>
        <w:name w:val="7A07FC3BA27F429896E86F6A40028864"/>
        <w:category>
          <w:name w:val="Generale"/>
          <w:gallery w:val="placeholder"/>
        </w:category>
        <w:types>
          <w:type w:val="bbPlcHdr"/>
        </w:types>
        <w:behaviors>
          <w:behavior w:val="content"/>
        </w:behaviors>
        <w:guid w:val="{CDC59E9B-293A-4115-B081-9C953E530E17}"/>
      </w:docPartPr>
      <w:docPartBody>
        <w:p w:rsidR="00EF084D" w:rsidRDefault="009D4E47">
          <w:pPr>
            <w:pStyle w:val="7A07FC3BA27F429896E86F6A40028864"/>
          </w:pPr>
          <w:r w:rsidRPr="00FA3EB3">
            <w:rPr>
              <w:lang w:bidi="it-IT"/>
            </w:rPr>
            <w:t>Data della firma</w:t>
          </w:r>
        </w:p>
      </w:docPartBody>
    </w:docPart>
    <w:docPart>
      <w:docPartPr>
        <w:name w:val="7DB924C5340A4D8A8D4265DCE50BFB9F"/>
        <w:category>
          <w:name w:val="Generale"/>
          <w:gallery w:val="placeholder"/>
        </w:category>
        <w:types>
          <w:type w:val="bbPlcHdr"/>
        </w:types>
        <w:behaviors>
          <w:behavior w:val="content"/>
        </w:behaviors>
        <w:guid w:val="{3C50EF32-3888-484E-881C-9B208CA46582}"/>
      </w:docPartPr>
      <w:docPartBody>
        <w:p w:rsidR="00EF084D" w:rsidRDefault="009D4E47">
          <w:r>
            <w:t>M</w:t>
          </w:r>
        </w:p>
      </w:docPartBody>
    </w:docPart>
    <w:docPart>
      <w:docPartPr>
        <w:name w:val="5FF57ACAE0B74DFFA98ED2BAFF03AC7E"/>
        <w:category>
          <w:name w:val="Generale"/>
          <w:gallery w:val="placeholder"/>
        </w:category>
        <w:types>
          <w:type w:val="bbPlcHdr"/>
        </w:types>
        <w:behaviors>
          <w:behavior w:val="content"/>
        </w:behaviors>
        <w:guid w:val="{2C28D984-F069-46AD-8381-7CF4AA4F7A92}"/>
      </w:docPartPr>
      <w:docPartBody>
        <w:p w:rsidR="00EF084D" w:rsidRDefault="009D4E47">
          <w:r>
            <w:t>D</w:t>
          </w:r>
        </w:p>
      </w:docPartBody>
    </w:docPart>
    <w:docPart>
      <w:docPartPr>
        <w:name w:val="D869E8B0D25C4DB4AB02299660A14F84"/>
        <w:category>
          <w:name w:val="Generale"/>
          <w:gallery w:val="placeholder"/>
        </w:category>
        <w:types>
          <w:type w:val="bbPlcHdr"/>
        </w:types>
        <w:behaviors>
          <w:behavior w:val="content"/>
        </w:behaviors>
        <w:guid w:val="{8F05DA1B-70FB-4A53-BCF3-01D330540BF1}"/>
      </w:docPartPr>
      <w:docPartBody>
        <w:p w:rsidR="00EF084D" w:rsidRDefault="009D4E47">
          <w:r>
            <w:t>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53E"/>
    <w:rsid w:val="005650E1"/>
    <w:rsid w:val="0068053E"/>
    <w:rsid w:val="00683E51"/>
    <w:rsid w:val="006B4472"/>
    <w:rsid w:val="009D4E47"/>
    <w:rsid w:val="00C762A1"/>
    <w:rsid w:val="00EF084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81A7B602261F4353A1ABE9AE1169822A">
    <w:name w:val="81A7B602261F4353A1ABE9AE1169822A"/>
  </w:style>
  <w:style w:type="paragraph" w:customStyle="1" w:styleId="96DF0DBE5C904380B2C2799A31CD4F7E">
    <w:name w:val="96DF0DBE5C904380B2C2799A31CD4F7E"/>
  </w:style>
  <w:style w:type="paragraph" w:customStyle="1" w:styleId="7D39439DAEBC440B983268C78483D0A9">
    <w:name w:val="7D39439DAEBC440B983268C78483D0A9"/>
  </w:style>
  <w:style w:type="paragraph" w:customStyle="1" w:styleId="61DC269053D94CFF9323ECFCD7CA380F">
    <w:name w:val="61DC269053D94CFF9323ECFCD7CA380F"/>
  </w:style>
  <w:style w:type="paragraph" w:customStyle="1" w:styleId="C9F1DEEEF7384962A3EBD98084124AA8">
    <w:name w:val="C9F1DEEEF7384962A3EBD98084124AA8"/>
  </w:style>
  <w:style w:type="paragraph" w:customStyle="1" w:styleId="Labels">
    <w:name w:val="Labels"/>
    <w:basedOn w:val="Normale"/>
    <w:qFormat/>
    <w:rsid w:val="0068053E"/>
    <w:pPr>
      <w:spacing w:after="0"/>
    </w:pPr>
    <w:rPr>
      <w:rFonts w:eastAsiaTheme="minorHAnsi"/>
      <w:sz w:val="18"/>
      <w:lang w:eastAsia="en-US"/>
    </w:rPr>
  </w:style>
  <w:style w:type="paragraph" w:customStyle="1" w:styleId="69202C4B679945D1AE5C1CFC16096234">
    <w:name w:val="69202C4B679945D1AE5C1CFC16096234"/>
  </w:style>
  <w:style w:type="paragraph" w:customStyle="1" w:styleId="C41D4466B6FB40399CC90D909805D608">
    <w:name w:val="C41D4466B6FB40399CC90D909805D608"/>
  </w:style>
  <w:style w:type="paragraph" w:customStyle="1" w:styleId="D38B64A3E5E6453FB1050F4E5311F732">
    <w:name w:val="D38B64A3E5E6453FB1050F4E5311F732"/>
  </w:style>
  <w:style w:type="paragraph" w:customStyle="1" w:styleId="76E50DD2C83246DD81411B029008D07A">
    <w:name w:val="76E50DD2C83246DD81411B029008D07A"/>
  </w:style>
  <w:style w:type="paragraph" w:customStyle="1" w:styleId="3063887F60464AA1AD6FEFA0358489FB">
    <w:name w:val="3063887F60464AA1AD6FEFA0358489FB"/>
  </w:style>
  <w:style w:type="paragraph" w:customStyle="1" w:styleId="C13C7C0018E747CE89AE6043DA5FC33A">
    <w:name w:val="C13C7C0018E747CE89AE6043DA5FC33A"/>
  </w:style>
  <w:style w:type="paragraph" w:customStyle="1" w:styleId="FE72BEC38A6F4A189D8B5959072A0AC9">
    <w:name w:val="FE72BEC38A6F4A189D8B5959072A0AC9"/>
  </w:style>
  <w:style w:type="character" w:styleId="Enfasicorsivo">
    <w:name w:val="Emphasis"/>
    <w:basedOn w:val="Carpredefinitoparagrafo"/>
    <w:uiPriority w:val="20"/>
    <w:qFormat/>
    <w:rPr>
      <w:rFonts w:asciiTheme="minorHAnsi" w:hAnsiTheme="minorHAnsi"/>
      <w:b w:val="0"/>
      <w:i w:val="0"/>
      <w:iCs/>
      <w:caps w:val="0"/>
      <w:smallCaps w:val="0"/>
    </w:rPr>
  </w:style>
  <w:style w:type="paragraph" w:customStyle="1" w:styleId="BA37CDF9DF5F47A4A78277AB9B0EEB45">
    <w:name w:val="BA37CDF9DF5F47A4A78277AB9B0EEB45"/>
  </w:style>
  <w:style w:type="paragraph" w:customStyle="1" w:styleId="F2ADEEB095C94441BAFF4C10841735F6">
    <w:name w:val="F2ADEEB095C94441BAFF4C10841735F6"/>
  </w:style>
  <w:style w:type="paragraph" w:customStyle="1" w:styleId="662B57E052F54EE3AD39895655389D9C">
    <w:name w:val="662B57E052F54EE3AD39895655389D9C"/>
  </w:style>
  <w:style w:type="paragraph" w:customStyle="1" w:styleId="A01BC2E801314F899733A289A6E9982F">
    <w:name w:val="A01BC2E801314F899733A289A6E9982F"/>
  </w:style>
  <w:style w:type="paragraph" w:customStyle="1" w:styleId="707268131D574EF4AAD397137DACA681">
    <w:name w:val="707268131D574EF4AAD397137DACA681"/>
  </w:style>
  <w:style w:type="paragraph" w:customStyle="1" w:styleId="0F016EBC1E4B4D88BEA5CEE3463E9267">
    <w:name w:val="0F016EBC1E4B4D88BEA5CEE3463E9267"/>
  </w:style>
  <w:style w:type="paragraph" w:customStyle="1" w:styleId="499D4D26C5924A4D9C70FA93742E8DB7">
    <w:name w:val="499D4D26C5924A4D9C70FA93742E8DB7"/>
  </w:style>
  <w:style w:type="paragraph" w:customStyle="1" w:styleId="8DFAE32F7D0248318EB3A01A4766AE18">
    <w:name w:val="8DFAE32F7D0248318EB3A01A4766AE18"/>
  </w:style>
  <w:style w:type="paragraph" w:customStyle="1" w:styleId="BB152E6A941C40BB9D8BF5E5FD7A5AF3">
    <w:name w:val="BB152E6A941C40BB9D8BF5E5FD7A5AF3"/>
  </w:style>
  <w:style w:type="paragraph" w:customStyle="1" w:styleId="2087B16382B046A08AB1B93CF55050F7">
    <w:name w:val="2087B16382B046A08AB1B93CF55050F7"/>
  </w:style>
  <w:style w:type="paragraph" w:customStyle="1" w:styleId="67FA5A41D78649B38723D457E62B03BD">
    <w:name w:val="67FA5A41D78649B38723D457E62B03BD"/>
  </w:style>
  <w:style w:type="paragraph" w:customStyle="1" w:styleId="7B77448018FA4807A3301F10BA57C78A">
    <w:name w:val="7B77448018FA4807A3301F10BA57C78A"/>
  </w:style>
  <w:style w:type="paragraph" w:customStyle="1" w:styleId="DECD85A01BFD4A4784745DC39619766D">
    <w:name w:val="DECD85A01BFD4A4784745DC39619766D"/>
  </w:style>
  <w:style w:type="paragraph" w:customStyle="1" w:styleId="7A07FC3BA27F429896E86F6A40028864">
    <w:name w:val="7A07FC3BA27F429896E86F6A40028864"/>
  </w:style>
  <w:style w:type="paragraph" w:customStyle="1" w:styleId="7DB924C5340A4D8A8D4265DCE50BFB9F">
    <w:name w:val="7DB924C5340A4D8A8D4265DCE50BFB9F"/>
  </w:style>
  <w:style w:type="paragraph" w:customStyle="1" w:styleId="5FF57ACAE0B74DFFA98ED2BAFF03AC7E">
    <w:name w:val="5FF57ACAE0B74DFFA98ED2BAFF03AC7E"/>
  </w:style>
  <w:style w:type="paragraph" w:customStyle="1" w:styleId="D869E8B0D25C4DB4AB02299660A14F84">
    <w:name w:val="D869E8B0D25C4DB4AB02299660A14F84"/>
  </w:style>
  <w:style w:type="paragraph" w:customStyle="1" w:styleId="AF1B23A852C1428896B7FFAFB4E73F3A">
    <w:name w:val="AF1B23A852C1428896B7FFAFB4E73F3A"/>
    <w:rsid w:val="006805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3.xml><?xml version="1.0" encoding="utf-8"?>
<ds:datastoreItem xmlns:ds="http://schemas.openxmlformats.org/officeDocument/2006/customXml" ds:itemID="{6CCD373B-0576-4E44-A284-0B50CBA69FE3}">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Modulo di aggiornamento delle prestazioni dell'assistenza sanitaria.dotx</Template>
  <TotalTime>0</TotalTime>
  <Pages>1</Pages>
  <Words>137</Words>
  <Characters>787</Characters>
  <Application>Microsoft Office Word</Application>
  <DocSecurity>0</DocSecurity>
  <Lines>6</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2020-03-09T10:34:00Z</dcterms:created>
  <dcterms:modified xsi:type="dcterms:W3CDTF">2020-03-09T10:34:00Z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